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6CDC2" w14:textId="6C4D1725" w:rsidR="00310815" w:rsidRPr="00310815" w:rsidRDefault="00122DBD" w:rsidP="00310815">
      <w:pPr>
        <w:spacing w:before="100" w:beforeAutospacing="1" w:after="100" w:afterAutospacing="1" w:line="240" w:lineRule="auto"/>
        <w:outlineLvl w:val="0"/>
        <w:rPr>
          <w:rFonts w:ascii="Times New Roman" w:hAnsi="Times New Roman"/>
          <w:b/>
          <w:bCs/>
          <w:kern w:val="36"/>
          <w:sz w:val="22"/>
          <w:szCs w:val="22"/>
          <w:lang w:val="en-GB" w:eastAsia="en-GB"/>
        </w:rPr>
      </w:pPr>
      <w:r>
        <w:rPr>
          <w:rFonts w:ascii="Times New Roman" w:hAnsi="Times New Roman"/>
          <w:b/>
          <w:bCs/>
          <w:kern w:val="36"/>
          <w:sz w:val="22"/>
          <w:szCs w:val="22"/>
          <w:lang w:val="en-GB" w:eastAsia="en-GB"/>
        </w:rPr>
        <w:t>Admissions Policy 2024//2025</w:t>
      </w:r>
    </w:p>
    <w:p w14:paraId="4CE06DC8" w14:textId="0216E61D" w:rsidR="00310815" w:rsidRPr="00310815" w:rsidRDefault="00122DBD" w:rsidP="00310815">
      <w:pPr>
        <w:spacing w:before="100" w:beforeAutospacing="1" w:after="100" w:afterAutospacing="1" w:line="240" w:lineRule="auto"/>
        <w:rPr>
          <w:rFonts w:ascii="Times New Roman" w:hAnsi="Times New Roman"/>
          <w:sz w:val="22"/>
          <w:szCs w:val="22"/>
          <w:lang w:val="en-GB" w:eastAsia="en-GB"/>
        </w:rPr>
      </w:pPr>
      <w:r>
        <w:rPr>
          <w:rFonts w:ascii="Times New Roman" w:hAnsi="Times New Roman"/>
          <w:b/>
          <w:bCs/>
          <w:sz w:val="22"/>
          <w:szCs w:val="22"/>
          <w:lang w:val="en-GB" w:eastAsia="en-GB"/>
        </w:rPr>
        <w:t>For entry in September 2024</w:t>
      </w:r>
    </w:p>
    <w:p w14:paraId="58E0777C" w14:textId="77777777" w:rsidR="00310815" w:rsidRPr="00310815" w:rsidRDefault="00310815" w:rsidP="00310815">
      <w:pPr>
        <w:spacing w:before="100" w:beforeAutospacing="1" w:after="100" w:afterAutospacing="1" w:line="240" w:lineRule="auto"/>
        <w:rPr>
          <w:rFonts w:ascii="Times New Roman" w:hAnsi="Times New Roman"/>
          <w:sz w:val="22"/>
          <w:szCs w:val="22"/>
          <w:lang w:val="en-GB" w:eastAsia="en-GB"/>
        </w:rPr>
      </w:pPr>
      <w:r w:rsidRPr="00310815">
        <w:rPr>
          <w:rFonts w:ascii="Times New Roman" w:hAnsi="Times New Roman"/>
          <w:b/>
          <w:bCs/>
          <w:sz w:val="22"/>
          <w:szCs w:val="22"/>
          <w:lang w:val="en-GB" w:eastAsia="en-GB"/>
        </w:rPr>
        <w:t>1. Admissions process</w:t>
      </w:r>
    </w:p>
    <w:p w14:paraId="3654A41E" w14:textId="77777777" w:rsidR="00310815" w:rsidRPr="00310815" w:rsidRDefault="00310815" w:rsidP="00310815">
      <w:pPr>
        <w:spacing w:before="100" w:beforeAutospacing="1" w:after="100" w:afterAutospacing="1" w:line="240" w:lineRule="auto"/>
        <w:rPr>
          <w:rFonts w:ascii="Times New Roman" w:hAnsi="Times New Roman"/>
          <w:sz w:val="22"/>
          <w:szCs w:val="22"/>
          <w:lang w:val="en-GB" w:eastAsia="en-GB"/>
        </w:rPr>
      </w:pPr>
      <w:r w:rsidRPr="00310815">
        <w:rPr>
          <w:rFonts w:ascii="Times New Roman" w:hAnsi="Times New Roman"/>
          <w:sz w:val="22"/>
          <w:szCs w:val="22"/>
          <w:lang w:val="en-GB" w:eastAsia="en-GB"/>
        </w:rPr>
        <w:t>The academy is a two (2) form of entry junior school for boys aged 7–11 years. The Platanos Trust is committed to continuing the present admissions policy for the academy with respect to its character and age range.  The following arrangements with respect to admissions will apply to all applications.</w:t>
      </w:r>
    </w:p>
    <w:p w14:paraId="6828E518" w14:textId="77777777" w:rsidR="00310815" w:rsidRPr="00310815" w:rsidRDefault="00310815" w:rsidP="00310815">
      <w:pPr>
        <w:spacing w:before="100" w:beforeAutospacing="1" w:after="100" w:afterAutospacing="1" w:line="240" w:lineRule="auto"/>
        <w:rPr>
          <w:rFonts w:ascii="Times New Roman" w:hAnsi="Times New Roman"/>
          <w:sz w:val="22"/>
          <w:szCs w:val="22"/>
          <w:lang w:val="en-GB" w:eastAsia="en-GB"/>
        </w:rPr>
      </w:pPr>
      <w:r w:rsidRPr="00310815">
        <w:rPr>
          <w:rFonts w:ascii="Times New Roman" w:hAnsi="Times New Roman"/>
          <w:sz w:val="22"/>
          <w:szCs w:val="22"/>
          <w:lang w:val="en-GB" w:eastAsia="en-GB"/>
        </w:rPr>
        <w:t>The academy will accordingly provide for the admission of 60 pupils into Year 3 each year if sufficient applications for entry are received. Where fewer than 60 applications are received, the Academy Trust will offer places at the academy to all those who have applied.</w:t>
      </w:r>
    </w:p>
    <w:p w14:paraId="03E9AD87" w14:textId="77777777" w:rsidR="00310815" w:rsidRPr="00310815" w:rsidRDefault="00310815" w:rsidP="00310815">
      <w:pPr>
        <w:spacing w:before="100" w:beforeAutospacing="1" w:after="100" w:afterAutospacing="1" w:line="240" w:lineRule="auto"/>
        <w:rPr>
          <w:rFonts w:ascii="Times New Roman" w:hAnsi="Times New Roman"/>
          <w:sz w:val="22"/>
          <w:szCs w:val="22"/>
          <w:lang w:val="en-GB" w:eastAsia="en-GB"/>
        </w:rPr>
      </w:pPr>
      <w:r w:rsidRPr="00310815">
        <w:rPr>
          <w:rFonts w:ascii="Times New Roman" w:hAnsi="Times New Roman"/>
          <w:sz w:val="22"/>
          <w:szCs w:val="22"/>
          <w:lang w:val="en-GB" w:eastAsia="en-GB"/>
        </w:rPr>
        <w:t>The academy participates in the Local Authority co-ordinated admission procedure and all deadlines within that should be adhered to by applicants.</w:t>
      </w:r>
    </w:p>
    <w:p w14:paraId="36B2C56C" w14:textId="77777777" w:rsidR="00310815" w:rsidRPr="00310815" w:rsidRDefault="00310815" w:rsidP="00310815">
      <w:pPr>
        <w:spacing w:before="100" w:beforeAutospacing="1" w:after="100" w:afterAutospacing="1" w:line="240" w:lineRule="auto"/>
        <w:outlineLvl w:val="5"/>
        <w:rPr>
          <w:rFonts w:ascii="Times New Roman" w:hAnsi="Times New Roman"/>
          <w:sz w:val="22"/>
          <w:szCs w:val="22"/>
          <w:lang w:val="en-GB" w:eastAsia="en-GB"/>
        </w:rPr>
      </w:pPr>
      <w:r w:rsidRPr="00310815">
        <w:rPr>
          <w:rFonts w:ascii="Times New Roman" w:hAnsi="Times New Roman"/>
          <w:b/>
          <w:bCs/>
          <w:sz w:val="22"/>
          <w:szCs w:val="22"/>
          <w:lang w:val="en-GB" w:eastAsia="en-GB"/>
        </w:rPr>
        <w:t> 2. Priority admissions</w:t>
      </w:r>
    </w:p>
    <w:p w14:paraId="034C8E9D" w14:textId="77777777" w:rsidR="00310815" w:rsidRPr="00310815" w:rsidRDefault="00310815" w:rsidP="00310815">
      <w:pPr>
        <w:spacing w:before="100" w:beforeAutospacing="1" w:after="100" w:afterAutospacing="1" w:line="240" w:lineRule="auto"/>
        <w:rPr>
          <w:rFonts w:ascii="Times New Roman" w:hAnsi="Times New Roman"/>
          <w:sz w:val="22"/>
          <w:szCs w:val="22"/>
          <w:lang w:val="en-GB" w:eastAsia="en-GB"/>
        </w:rPr>
      </w:pPr>
      <w:r w:rsidRPr="00310815">
        <w:rPr>
          <w:rFonts w:ascii="Times New Roman" w:hAnsi="Times New Roman"/>
          <w:sz w:val="22"/>
          <w:szCs w:val="22"/>
          <w:lang w:val="en-GB" w:eastAsia="en-GB"/>
        </w:rPr>
        <w:t>As according to the School Admissions Code, children with special educational needs (SEN) and have an Education, Health and Care (EHC) Plan naming the school will be given top priority. The school will also give priority to applications on behalf of children in, or previously in, public care (‘looked after children’) residing with the primary carer with the relevant documentary evidence. Including those having in state care outside of England if they were in the care of or were accommodated by a public authority.</w:t>
      </w:r>
    </w:p>
    <w:p w14:paraId="2B07D05D" w14:textId="77777777" w:rsidR="00310815" w:rsidRPr="00310815" w:rsidRDefault="00310815" w:rsidP="00310815">
      <w:pPr>
        <w:spacing w:before="100" w:beforeAutospacing="1" w:after="100" w:afterAutospacing="1" w:line="240" w:lineRule="auto"/>
        <w:outlineLvl w:val="5"/>
        <w:rPr>
          <w:rFonts w:ascii="Times New Roman" w:hAnsi="Times New Roman"/>
          <w:sz w:val="22"/>
          <w:szCs w:val="22"/>
          <w:lang w:val="en-GB" w:eastAsia="en-GB"/>
        </w:rPr>
      </w:pPr>
      <w:r w:rsidRPr="00310815">
        <w:rPr>
          <w:rFonts w:ascii="Times New Roman" w:hAnsi="Times New Roman"/>
          <w:b/>
          <w:bCs/>
          <w:sz w:val="22"/>
          <w:szCs w:val="22"/>
          <w:lang w:val="en-GB" w:eastAsia="en-GB"/>
        </w:rPr>
        <w:t> 3. Oversubscription</w:t>
      </w:r>
    </w:p>
    <w:p w14:paraId="65D14385" w14:textId="77777777" w:rsidR="00310815" w:rsidRPr="00310815" w:rsidRDefault="00310815" w:rsidP="00310815">
      <w:pPr>
        <w:spacing w:before="100" w:beforeAutospacing="1" w:after="100" w:afterAutospacing="1" w:line="240" w:lineRule="auto"/>
        <w:rPr>
          <w:rFonts w:ascii="Times New Roman" w:hAnsi="Times New Roman"/>
          <w:sz w:val="22"/>
          <w:szCs w:val="22"/>
          <w:lang w:val="en-GB" w:eastAsia="en-GB"/>
        </w:rPr>
      </w:pPr>
      <w:r w:rsidRPr="00310815">
        <w:rPr>
          <w:rFonts w:ascii="Times New Roman" w:hAnsi="Times New Roman"/>
          <w:sz w:val="22"/>
          <w:szCs w:val="22"/>
          <w:lang w:val="en-GB" w:eastAsia="en-GB"/>
        </w:rPr>
        <w:t>If the number of applications to the Academy is higher than the number of places available, the allocations will be made as according to the oversubscription criteria as set out in the order below.</w:t>
      </w:r>
    </w:p>
    <w:p w14:paraId="28183DF4" w14:textId="77777777" w:rsidR="00310815" w:rsidRPr="00310815" w:rsidRDefault="00310815" w:rsidP="00310815">
      <w:pPr>
        <w:numPr>
          <w:ilvl w:val="0"/>
          <w:numId w:val="6"/>
        </w:numPr>
        <w:spacing w:before="100" w:beforeAutospacing="1" w:after="100" w:afterAutospacing="1" w:line="240" w:lineRule="auto"/>
        <w:rPr>
          <w:rFonts w:ascii="Times New Roman" w:hAnsi="Times New Roman"/>
          <w:sz w:val="22"/>
          <w:szCs w:val="22"/>
          <w:lang w:val="en-GB" w:eastAsia="en-GB"/>
        </w:rPr>
      </w:pPr>
      <w:r w:rsidRPr="00310815">
        <w:rPr>
          <w:rFonts w:ascii="Times New Roman" w:hAnsi="Times New Roman"/>
          <w:sz w:val="22"/>
          <w:szCs w:val="22"/>
          <w:lang w:val="en-GB" w:eastAsia="en-GB"/>
        </w:rPr>
        <w:t>Children in the care, or previously in the care, of a Local Authority (‘looked after children’; see Note 1 below). Children with an EHC Plan with supporting evidence naming the school are automatically admitted.</w:t>
      </w:r>
    </w:p>
    <w:p w14:paraId="450D7E0D" w14:textId="77777777" w:rsidR="00310815" w:rsidRPr="00310815" w:rsidRDefault="00310815" w:rsidP="00310815">
      <w:pPr>
        <w:numPr>
          <w:ilvl w:val="0"/>
          <w:numId w:val="6"/>
        </w:numPr>
        <w:spacing w:before="100" w:beforeAutospacing="1" w:after="100" w:afterAutospacing="1" w:line="240" w:lineRule="auto"/>
        <w:rPr>
          <w:rFonts w:ascii="Times New Roman" w:hAnsi="Times New Roman"/>
          <w:sz w:val="22"/>
          <w:szCs w:val="22"/>
          <w:lang w:val="en-GB" w:eastAsia="en-GB"/>
        </w:rPr>
      </w:pPr>
      <w:r w:rsidRPr="00310815">
        <w:rPr>
          <w:rFonts w:ascii="Times New Roman" w:hAnsi="Times New Roman"/>
          <w:sz w:val="22"/>
          <w:szCs w:val="22"/>
          <w:lang w:val="en-GB" w:eastAsia="en-GB"/>
        </w:rPr>
        <w:t>Children attending Winterbourne Nursery and Infant School at the time of application.</w:t>
      </w:r>
    </w:p>
    <w:p w14:paraId="31A98C58" w14:textId="77777777" w:rsidR="00310815" w:rsidRPr="00310815" w:rsidRDefault="00310815" w:rsidP="00310815">
      <w:pPr>
        <w:numPr>
          <w:ilvl w:val="0"/>
          <w:numId w:val="6"/>
        </w:numPr>
        <w:spacing w:before="100" w:beforeAutospacing="1" w:after="100" w:afterAutospacing="1" w:line="240" w:lineRule="auto"/>
        <w:rPr>
          <w:rFonts w:ascii="Times New Roman" w:hAnsi="Times New Roman"/>
          <w:sz w:val="22"/>
          <w:szCs w:val="22"/>
          <w:lang w:val="en-GB" w:eastAsia="en-GB"/>
        </w:rPr>
      </w:pPr>
      <w:r w:rsidRPr="00310815">
        <w:rPr>
          <w:rFonts w:ascii="Times New Roman" w:hAnsi="Times New Roman"/>
          <w:sz w:val="22"/>
          <w:szCs w:val="22"/>
          <w:lang w:val="en-GB" w:eastAsia="en-GB"/>
        </w:rPr>
        <w:t>Siblings: children with a brother who is in attendance at Winterbourne Boys’ Academy or at Winterbourne Nursery and Infants School at the time of enrolment of the new pupil (see Note 2).</w:t>
      </w:r>
    </w:p>
    <w:p w14:paraId="5079DAB8" w14:textId="77777777" w:rsidR="00310815" w:rsidRPr="00310815" w:rsidRDefault="00310815" w:rsidP="00310815">
      <w:pPr>
        <w:numPr>
          <w:ilvl w:val="0"/>
          <w:numId w:val="6"/>
        </w:numPr>
        <w:spacing w:before="100" w:beforeAutospacing="1" w:after="100" w:afterAutospacing="1" w:line="240" w:lineRule="auto"/>
        <w:rPr>
          <w:rFonts w:ascii="Times New Roman" w:hAnsi="Times New Roman"/>
          <w:sz w:val="22"/>
          <w:szCs w:val="22"/>
          <w:lang w:val="en-GB" w:eastAsia="en-GB"/>
        </w:rPr>
      </w:pPr>
      <w:r w:rsidRPr="00310815">
        <w:rPr>
          <w:rFonts w:ascii="Times New Roman" w:hAnsi="Times New Roman"/>
          <w:sz w:val="22"/>
          <w:szCs w:val="22"/>
          <w:lang w:val="en-GB" w:eastAsia="en-GB"/>
        </w:rPr>
        <w:t>Medical: children with serious medical reasons for needing to attend the Academy. Supporting evidence should set out particular reasons why the Academy is the most suitable and the difficulties that would be caused if the child had to attend another school. The medical reasons must be verified by a GP or consultant and declared at the time of application if known at the time (see Note 3).</w:t>
      </w:r>
    </w:p>
    <w:p w14:paraId="6DC89B02" w14:textId="77777777" w:rsidR="00310815" w:rsidRPr="00310815" w:rsidRDefault="00310815" w:rsidP="00310815">
      <w:pPr>
        <w:numPr>
          <w:ilvl w:val="0"/>
          <w:numId w:val="6"/>
        </w:numPr>
        <w:spacing w:before="100" w:beforeAutospacing="1" w:after="100" w:afterAutospacing="1" w:line="240" w:lineRule="auto"/>
        <w:rPr>
          <w:rFonts w:ascii="Times New Roman" w:hAnsi="Times New Roman"/>
          <w:sz w:val="22"/>
          <w:szCs w:val="22"/>
          <w:lang w:val="en-GB" w:eastAsia="en-GB"/>
        </w:rPr>
      </w:pPr>
      <w:r w:rsidRPr="00310815">
        <w:rPr>
          <w:rFonts w:ascii="Times New Roman" w:hAnsi="Times New Roman"/>
          <w:sz w:val="22"/>
          <w:szCs w:val="22"/>
          <w:lang w:val="en-GB" w:eastAsia="en-GB"/>
        </w:rPr>
        <w:t>Distance: priority will be given to pupils living nearest to the Academy as measured in a straight line (see Notes 4, 5 and 7).</w:t>
      </w:r>
    </w:p>
    <w:p w14:paraId="43EF9795" w14:textId="77777777" w:rsidR="00310815" w:rsidRPr="00310815" w:rsidRDefault="00310815" w:rsidP="00310815">
      <w:pPr>
        <w:spacing w:before="100" w:beforeAutospacing="1" w:after="100" w:afterAutospacing="1" w:line="240" w:lineRule="auto"/>
        <w:rPr>
          <w:rFonts w:ascii="Times New Roman" w:hAnsi="Times New Roman"/>
          <w:sz w:val="22"/>
          <w:szCs w:val="22"/>
          <w:lang w:val="en-GB" w:eastAsia="en-GB"/>
        </w:rPr>
      </w:pPr>
      <w:r w:rsidRPr="00310815">
        <w:rPr>
          <w:rFonts w:ascii="Times New Roman" w:hAnsi="Times New Roman"/>
          <w:b/>
          <w:bCs/>
          <w:sz w:val="22"/>
          <w:szCs w:val="22"/>
          <w:lang w:val="en-GB" w:eastAsia="en-GB"/>
        </w:rPr>
        <w:t>4. Waiting lists</w:t>
      </w:r>
    </w:p>
    <w:p w14:paraId="599712B5" w14:textId="77777777" w:rsidR="00310815" w:rsidRPr="00310815" w:rsidRDefault="00310815" w:rsidP="00310815">
      <w:pPr>
        <w:spacing w:before="100" w:beforeAutospacing="1" w:after="100" w:afterAutospacing="1" w:line="240" w:lineRule="auto"/>
        <w:jc w:val="both"/>
        <w:textAlignment w:val="baseline"/>
        <w:rPr>
          <w:rFonts w:ascii="Times New Roman" w:hAnsi="Times New Roman"/>
          <w:sz w:val="22"/>
          <w:szCs w:val="22"/>
          <w:lang w:val="en-GB" w:eastAsia="en-GB"/>
        </w:rPr>
      </w:pPr>
      <w:r w:rsidRPr="00310815">
        <w:rPr>
          <w:rFonts w:ascii="Times New Roman" w:hAnsi="Times New Roman"/>
          <w:sz w:val="22"/>
          <w:szCs w:val="22"/>
          <w:lang w:val="en-GB" w:eastAsia="en-GB"/>
        </w:rPr>
        <w:lastRenderedPageBreak/>
        <w:t>The local authority will operate a waiting list for each year group. Where in any year the academy receives more applications for places than there are places available, a waiting list will operate. This will be open to any parent/carer to ask for his or her child’s name to be placed on the waiting list.</w:t>
      </w:r>
    </w:p>
    <w:p w14:paraId="13B592F5" w14:textId="77777777" w:rsidR="00310815" w:rsidRPr="00310815" w:rsidRDefault="00310815" w:rsidP="00310815">
      <w:pPr>
        <w:spacing w:before="100" w:beforeAutospacing="1" w:after="100" w:afterAutospacing="1" w:line="240" w:lineRule="auto"/>
        <w:rPr>
          <w:rFonts w:ascii="Times New Roman" w:hAnsi="Times New Roman"/>
          <w:sz w:val="22"/>
          <w:szCs w:val="22"/>
          <w:lang w:val="en-GB" w:eastAsia="en-GB"/>
        </w:rPr>
      </w:pPr>
      <w:r w:rsidRPr="00310815">
        <w:rPr>
          <w:rFonts w:ascii="Times New Roman" w:hAnsi="Times New Roman"/>
          <w:sz w:val="22"/>
          <w:szCs w:val="22"/>
          <w:lang w:val="en-GB" w:eastAsia="en-GB"/>
        </w:rPr>
        <w:t>Children’s position on the waiting list will be determined solely in accordance with the oversubscription criteria. Where places become vacant they will be allocated to children on the waiting list in accordance with the oversubscription criteria above.</w:t>
      </w:r>
    </w:p>
    <w:p w14:paraId="37D37561" w14:textId="77777777" w:rsidR="00310815" w:rsidRPr="00310815" w:rsidRDefault="00310815" w:rsidP="00310815">
      <w:pPr>
        <w:spacing w:before="100" w:beforeAutospacing="1" w:after="100" w:afterAutospacing="1" w:line="240" w:lineRule="auto"/>
        <w:outlineLvl w:val="5"/>
        <w:rPr>
          <w:rFonts w:ascii="Times New Roman" w:hAnsi="Times New Roman"/>
          <w:b/>
          <w:bCs/>
          <w:sz w:val="22"/>
          <w:szCs w:val="22"/>
          <w:lang w:val="en-GB" w:eastAsia="en-GB"/>
        </w:rPr>
      </w:pPr>
      <w:r w:rsidRPr="00310815">
        <w:rPr>
          <w:rFonts w:ascii="Times New Roman" w:hAnsi="Times New Roman"/>
          <w:b/>
          <w:bCs/>
          <w:sz w:val="22"/>
          <w:szCs w:val="22"/>
          <w:lang w:val="en-GB" w:eastAsia="en-GB"/>
        </w:rPr>
        <w:t> </w:t>
      </w:r>
    </w:p>
    <w:p w14:paraId="464AE2CE" w14:textId="77777777" w:rsidR="00310815" w:rsidRPr="00310815" w:rsidRDefault="00310815" w:rsidP="00310815">
      <w:pPr>
        <w:spacing w:before="100" w:beforeAutospacing="1" w:after="100" w:afterAutospacing="1" w:line="240" w:lineRule="auto"/>
        <w:rPr>
          <w:rFonts w:ascii="Times New Roman" w:hAnsi="Times New Roman"/>
          <w:sz w:val="22"/>
          <w:szCs w:val="22"/>
          <w:lang w:val="en-GB" w:eastAsia="en-GB"/>
        </w:rPr>
      </w:pPr>
      <w:r w:rsidRPr="00310815">
        <w:rPr>
          <w:rFonts w:ascii="Times New Roman" w:hAnsi="Times New Roman"/>
          <w:b/>
          <w:bCs/>
          <w:sz w:val="22"/>
          <w:szCs w:val="22"/>
          <w:lang w:val="en-GB" w:eastAsia="en-GB"/>
        </w:rPr>
        <w:t>5. Admissions outside of the normal age group</w:t>
      </w:r>
    </w:p>
    <w:p w14:paraId="41EBC723" w14:textId="77777777" w:rsidR="00310815" w:rsidRPr="00310815" w:rsidRDefault="00310815" w:rsidP="00310815">
      <w:pPr>
        <w:spacing w:before="100" w:beforeAutospacing="1" w:after="100" w:afterAutospacing="1" w:line="240" w:lineRule="auto"/>
        <w:jc w:val="both"/>
        <w:textAlignment w:val="baseline"/>
        <w:rPr>
          <w:rFonts w:ascii="Times New Roman" w:hAnsi="Times New Roman"/>
          <w:sz w:val="22"/>
          <w:szCs w:val="22"/>
          <w:lang w:val="en-GB" w:eastAsia="en-GB"/>
        </w:rPr>
      </w:pPr>
      <w:r w:rsidRPr="00310815">
        <w:rPr>
          <w:rFonts w:ascii="Times New Roman" w:hAnsi="Times New Roman"/>
          <w:sz w:val="22"/>
          <w:szCs w:val="22"/>
          <w:lang w:val="en-GB" w:eastAsia="en-GB"/>
        </w:rPr>
        <w:t>Parents/carers may, under certain circumstances, request that their child be admitted to a year group outside of their normal age group (e.g. children born in the summer term admitted to reception a year later after their fourth birthday). The Academy Trust is the admission authority for considering such requests and will decide whether the individual circumstances make it an appropriate arrangement on educational grounds, based on the professional judgment by the school of what is in the best interest of the child and taking into account the evidence and rationale provided by the parents/carers. The school may request supporting professional evidence from a relevant professional.</w:t>
      </w:r>
    </w:p>
    <w:p w14:paraId="0D435C70" w14:textId="77777777" w:rsidR="00310815" w:rsidRPr="00310815" w:rsidRDefault="00310815" w:rsidP="00310815">
      <w:pPr>
        <w:spacing w:before="100" w:beforeAutospacing="1" w:after="100" w:afterAutospacing="1" w:line="240" w:lineRule="auto"/>
        <w:jc w:val="both"/>
        <w:textAlignment w:val="baseline"/>
        <w:rPr>
          <w:rFonts w:ascii="Times New Roman" w:hAnsi="Times New Roman"/>
          <w:sz w:val="22"/>
          <w:szCs w:val="22"/>
          <w:lang w:val="en-GB" w:eastAsia="en-GB"/>
        </w:rPr>
      </w:pPr>
      <w:r w:rsidRPr="00310815">
        <w:rPr>
          <w:rFonts w:ascii="Times New Roman" w:hAnsi="Times New Roman"/>
          <w:sz w:val="22"/>
          <w:szCs w:val="22"/>
          <w:lang w:val="en-GB" w:eastAsia="en-GB"/>
        </w:rPr>
        <w:t>Parents/carers must consider the impact this may have and, where relevant, should submit evidence of support from a relevant professional along with their application, and set out the year group in which they wish their child to be allocated and the reasons for their request. Once a year group has been identified and agreed, the same oversubscription criteria will be applied.</w:t>
      </w:r>
    </w:p>
    <w:p w14:paraId="6C3DFC8B" w14:textId="77777777" w:rsidR="00310815" w:rsidRPr="00310815" w:rsidRDefault="00310815" w:rsidP="00310815">
      <w:pPr>
        <w:spacing w:before="100" w:beforeAutospacing="1" w:after="100" w:afterAutospacing="1" w:line="240" w:lineRule="auto"/>
        <w:rPr>
          <w:rFonts w:ascii="Times New Roman" w:hAnsi="Times New Roman"/>
          <w:sz w:val="22"/>
          <w:szCs w:val="22"/>
          <w:lang w:val="en-GB" w:eastAsia="en-GB"/>
        </w:rPr>
      </w:pPr>
      <w:r w:rsidRPr="00310815">
        <w:rPr>
          <w:rFonts w:ascii="Times New Roman" w:hAnsi="Times New Roman"/>
          <w:sz w:val="22"/>
          <w:szCs w:val="22"/>
          <w:lang w:val="en-GB" w:eastAsia="en-GB"/>
        </w:rPr>
        <w:t>Please contact the school for further information.</w:t>
      </w:r>
    </w:p>
    <w:p w14:paraId="210E41C1" w14:textId="77777777" w:rsidR="00310815" w:rsidRPr="00310815" w:rsidRDefault="00310815" w:rsidP="00310815">
      <w:pPr>
        <w:spacing w:before="100" w:beforeAutospacing="1" w:after="100" w:afterAutospacing="1" w:line="240" w:lineRule="auto"/>
        <w:outlineLvl w:val="5"/>
        <w:rPr>
          <w:rFonts w:ascii="Times New Roman" w:hAnsi="Times New Roman"/>
          <w:sz w:val="22"/>
          <w:szCs w:val="22"/>
          <w:lang w:val="en-GB" w:eastAsia="en-GB"/>
        </w:rPr>
      </w:pPr>
      <w:r w:rsidRPr="00310815">
        <w:rPr>
          <w:rFonts w:ascii="Times New Roman" w:hAnsi="Times New Roman"/>
          <w:b/>
          <w:bCs/>
          <w:sz w:val="22"/>
          <w:szCs w:val="22"/>
          <w:lang w:val="en-GB" w:eastAsia="en-GB"/>
        </w:rPr>
        <w:t> 6. Making an application</w:t>
      </w:r>
    </w:p>
    <w:p w14:paraId="3AFD5A43" w14:textId="77777777" w:rsidR="00310815" w:rsidRPr="00310815" w:rsidRDefault="00310815" w:rsidP="00310815">
      <w:pPr>
        <w:spacing w:before="100" w:beforeAutospacing="1" w:after="100" w:afterAutospacing="1" w:line="240" w:lineRule="auto"/>
        <w:rPr>
          <w:rFonts w:ascii="Times New Roman" w:hAnsi="Times New Roman"/>
          <w:sz w:val="22"/>
          <w:szCs w:val="22"/>
          <w:lang w:val="en-GB" w:eastAsia="en-GB"/>
        </w:rPr>
      </w:pPr>
      <w:r w:rsidRPr="00310815">
        <w:rPr>
          <w:rFonts w:ascii="Times New Roman" w:hAnsi="Times New Roman"/>
          <w:sz w:val="22"/>
          <w:szCs w:val="22"/>
          <w:lang w:val="en-GB" w:eastAsia="en-GB"/>
        </w:rPr>
        <w:t>Parents/Carers resident in Croydon must ensure that they complete the Local Authority (Croydon) </w:t>
      </w:r>
      <w:r w:rsidRPr="00310815">
        <w:rPr>
          <w:rFonts w:ascii="Times New Roman" w:hAnsi="Times New Roman"/>
          <w:b/>
          <w:bCs/>
          <w:sz w:val="22"/>
          <w:szCs w:val="22"/>
          <w:lang w:val="en-GB" w:eastAsia="en-GB"/>
        </w:rPr>
        <w:t>Common Application Form (CAF)</w:t>
      </w:r>
      <w:r w:rsidRPr="00310815">
        <w:rPr>
          <w:rFonts w:ascii="Times New Roman" w:hAnsi="Times New Roman"/>
          <w:sz w:val="22"/>
          <w:szCs w:val="22"/>
          <w:lang w:val="en-GB" w:eastAsia="en-GB"/>
        </w:rPr>
        <w:t>. This is now frequently completed online. Please ensure that we are clearly listed as one of the preferred schools on the CAF. </w:t>
      </w:r>
      <w:r w:rsidRPr="00310815">
        <w:rPr>
          <w:rFonts w:ascii="Times New Roman" w:hAnsi="Times New Roman"/>
          <w:i/>
          <w:iCs/>
          <w:sz w:val="22"/>
          <w:szCs w:val="22"/>
          <w:lang w:val="en-GB" w:eastAsia="en-GB"/>
        </w:rPr>
        <w:t>All CAFs must be submitted to the home borough</w:t>
      </w:r>
      <w:r w:rsidRPr="00310815">
        <w:rPr>
          <w:rFonts w:ascii="Times New Roman" w:hAnsi="Times New Roman"/>
          <w:sz w:val="22"/>
          <w:szCs w:val="22"/>
          <w:lang w:val="en-GB" w:eastAsia="en-GB"/>
        </w:rPr>
        <w:t>.</w:t>
      </w:r>
    </w:p>
    <w:p w14:paraId="247C8B51" w14:textId="77777777" w:rsidR="00310815" w:rsidRPr="00310815" w:rsidRDefault="00310815" w:rsidP="00310815">
      <w:pPr>
        <w:spacing w:before="100" w:beforeAutospacing="1" w:after="100" w:afterAutospacing="1" w:line="240" w:lineRule="auto"/>
        <w:rPr>
          <w:rFonts w:ascii="Times New Roman" w:hAnsi="Times New Roman"/>
          <w:sz w:val="22"/>
          <w:szCs w:val="22"/>
          <w:lang w:val="en-GB" w:eastAsia="en-GB"/>
        </w:rPr>
      </w:pPr>
      <w:r w:rsidRPr="00310815">
        <w:rPr>
          <w:rFonts w:ascii="Times New Roman" w:hAnsi="Times New Roman"/>
          <w:b/>
          <w:bCs/>
          <w:sz w:val="22"/>
          <w:szCs w:val="22"/>
          <w:lang w:val="en-GB" w:eastAsia="en-GB"/>
        </w:rPr>
        <w:t>Applying to us from another borough other than Croydon.</w:t>
      </w:r>
      <w:r w:rsidRPr="00310815">
        <w:rPr>
          <w:rFonts w:ascii="Times New Roman" w:hAnsi="Times New Roman"/>
          <w:sz w:val="22"/>
          <w:szCs w:val="22"/>
          <w:lang w:val="en-GB" w:eastAsia="en-GB"/>
        </w:rPr>
        <w:t> Parents/Carers resident in another borough are welcome to apply to our school for their child. Please </w:t>
      </w:r>
      <w:r w:rsidRPr="00310815">
        <w:rPr>
          <w:rFonts w:ascii="Times New Roman" w:hAnsi="Times New Roman"/>
          <w:i/>
          <w:iCs/>
          <w:sz w:val="22"/>
          <w:szCs w:val="22"/>
          <w:lang w:val="en-GB" w:eastAsia="en-GB"/>
        </w:rPr>
        <w:t>contact your home borough</w:t>
      </w:r>
      <w:r w:rsidRPr="00310815">
        <w:rPr>
          <w:rFonts w:ascii="Times New Roman" w:hAnsi="Times New Roman"/>
          <w:sz w:val="22"/>
          <w:szCs w:val="22"/>
          <w:lang w:val="en-GB" w:eastAsia="en-GB"/>
        </w:rPr>
        <w:t xml:space="preserve"> for a CAF and instructions on how to apply to a school in a different borough.  Ensure that we are clearly listed as one of the preferred schools. </w:t>
      </w:r>
    </w:p>
    <w:p w14:paraId="58F96722" w14:textId="77777777" w:rsidR="00310815" w:rsidRPr="00310815" w:rsidRDefault="00310815" w:rsidP="00310815">
      <w:pPr>
        <w:spacing w:before="100" w:beforeAutospacing="1" w:after="100" w:afterAutospacing="1" w:line="240" w:lineRule="auto"/>
        <w:rPr>
          <w:rFonts w:ascii="Times New Roman" w:hAnsi="Times New Roman"/>
          <w:sz w:val="22"/>
          <w:szCs w:val="22"/>
          <w:lang w:val="en-GB" w:eastAsia="en-GB"/>
        </w:rPr>
      </w:pPr>
      <w:r w:rsidRPr="00310815">
        <w:rPr>
          <w:rFonts w:ascii="Times New Roman" w:hAnsi="Times New Roman"/>
          <w:b/>
          <w:bCs/>
          <w:sz w:val="22"/>
          <w:szCs w:val="22"/>
          <w:lang w:val="en-GB" w:eastAsia="en-GB"/>
        </w:rPr>
        <w:t>For 'In-Year' applications </w:t>
      </w:r>
      <w:r w:rsidRPr="00310815">
        <w:rPr>
          <w:rFonts w:ascii="Times New Roman" w:hAnsi="Times New Roman"/>
          <w:sz w:val="22"/>
          <w:szCs w:val="22"/>
          <w:lang w:val="en-GB" w:eastAsia="en-GB"/>
        </w:rPr>
        <w:t>(i.e. applying to join the school in the middle of the academic year) please contact Croydon Council who administers ‘in-year’ applications. An ‘in-year’ admissions form will need to be completed and this is found on the council’s website.</w:t>
      </w:r>
    </w:p>
    <w:p w14:paraId="72F672D8" w14:textId="77777777" w:rsidR="00310815" w:rsidRPr="00310815" w:rsidRDefault="00310815" w:rsidP="00310815">
      <w:pPr>
        <w:spacing w:before="100" w:beforeAutospacing="1" w:after="100" w:afterAutospacing="1" w:line="240" w:lineRule="auto"/>
        <w:outlineLvl w:val="5"/>
        <w:rPr>
          <w:rFonts w:ascii="Times New Roman" w:hAnsi="Times New Roman"/>
          <w:sz w:val="22"/>
          <w:szCs w:val="22"/>
          <w:lang w:val="en-GB" w:eastAsia="en-GB"/>
        </w:rPr>
      </w:pPr>
      <w:r w:rsidRPr="00310815">
        <w:rPr>
          <w:rFonts w:ascii="Times New Roman" w:hAnsi="Times New Roman"/>
          <w:b/>
          <w:bCs/>
          <w:sz w:val="22"/>
          <w:szCs w:val="22"/>
          <w:lang w:val="en-GB" w:eastAsia="en-GB"/>
        </w:rPr>
        <w:t> 7. Late applications</w:t>
      </w:r>
    </w:p>
    <w:p w14:paraId="73A0AD18" w14:textId="77777777" w:rsidR="00310815" w:rsidRPr="00310815" w:rsidRDefault="00310815" w:rsidP="00310815">
      <w:pPr>
        <w:spacing w:before="100" w:beforeAutospacing="1" w:after="100" w:afterAutospacing="1" w:line="240" w:lineRule="auto"/>
        <w:rPr>
          <w:rFonts w:ascii="Times New Roman" w:hAnsi="Times New Roman"/>
          <w:sz w:val="22"/>
          <w:szCs w:val="22"/>
          <w:lang w:val="en-GB" w:eastAsia="en-GB"/>
        </w:rPr>
      </w:pPr>
      <w:r w:rsidRPr="00310815">
        <w:rPr>
          <w:rFonts w:ascii="Times New Roman" w:hAnsi="Times New Roman"/>
          <w:sz w:val="22"/>
          <w:szCs w:val="22"/>
          <w:lang w:val="en-GB" w:eastAsia="en-GB"/>
        </w:rPr>
        <w:t xml:space="preserve">All applications received by the Local Authority after the deadline will be considered to be late applications. These will be considered after those received on time. If all available places are allocated to children whose </w:t>
      </w:r>
      <w:r w:rsidRPr="00310815">
        <w:rPr>
          <w:rFonts w:ascii="Times New Roman" w:hAnsi="Times New Roman"/>
          <w:sz w:val="22"/>
          <w:szCs w:val="22"/>
          <w:lang w:val="en-GB" w:eastAsia="en-GB"/>
        </w:rPr>
        <w:lastRenderedPageBreak/>
        <w:t>applications were received on time, parents/carers who have made a late application may request that their child is placed on the school’s waiting list.</w:t>
      </w:r>
    </w:p>
    <w:p w14:paraId="761D6FD2" w14:textId="77777777" w:rsidR="00310815" w:rsidRPr="00310815" w:rsidRDefault="00310815" w:rsidP="00310815">
      <w:pPr>
        <w:spacing w:before="100" w:beforeAutospacing="1" w:after="100" w:afterAutospacing="1" w:line="240" w:lineRule="auto"/>
        <w:outlineLvl w:val="5"/>
        <w:rPr>
          <w:rFonts w:ascii="Times New Roman" w:hAnsi="Times New Roman"/>
          <w:sz w:val="22"/>
          <w:szCs w:val="22"/>
          <w:lang w:val="en-GB" w:eastAsia="en-GB"/>
        </w:rPr>
      </w:pPr>
      <w:r w:rsidRPr="00310815">
        <w:rPr>
          <w:rFonts w:ascii="Times New Roman" w:hAnsi="Times New Roman"/>
          <w:b/>
          <w:bCs/>
          <w:sz w:val="22"/>
          <w:szCs w:val="22"/>
          <w:lang w:val="en-GB" w:eastAsia="en-GB"/>
        </w:rPr>
        <w:t> 8. Appeals</w:t>
      </w:r>
    </w:p>
    <w:p w14:paraId="6257C01A" w14:textId="77777777" w:rsidR="00310815" w:rsidRPr="00310815" w:rsidRDefault="00310815" w:rsidP="00310815">
      <w:pPr>
        <w:spacing w:before="100" w:beforeAutospacing="1" w:after="100" w:afterAutospacing="1" w:line="240" w:lineRule="auto"/>
        <w:jc w:val="both"/>
        <w:textAlignment w:val="baseline"/>
        <w:rPr>
          <w:rFonts w:ascii="Times New Roman" w:hAnsi="Times New Roman"/>
          <w:sz w:val="22"/>
          <w:szCs w:val="22"/>
          <w:lang w:val="en-GB" w:eastAsia="en-GB"/>
        </w:rPr>
      </w:pPr>
      <w:r w:rsidRPr="00310815">
        <w:rPr>
          <w:rFonts w:ascii="Times New Roman" w:hAnsi="Times New Roman"/>
          <w:sz w:val="22"/>
          <w:szCs w:val="22"/>
          <w:lang w:val="en-GB" w:eastAsia="en-GB"/>
        </w:rPr>
        <w:t>Appeals against admission decisions are heard by an Independent Admissions Appeal Panel and will be in accordance with the School Admission Appeals Code. An appeal against a refusal of a place must be made within 20 school days of the date of the refusal letter. The appellant should contact the school directly.</w:t>
      </w:r>
    </w:p>
    <w:p w14:paraId="5B71862D" w14:textId="77777777" w:rsidR="00310815" w:rsidRPr="00310815" w:rsidRDefault="00310815" w:rsidP="00310815">
      <w:pPr>
        <w:spacing w:before="100" w:beforeAutospacing="1" w:after="100" w:afterAutospacing="1" w:line="240" w:lineRule="auto"/>
        <w:rPr>
          <w:rFonts w:ascii="Times New Roman" w:hAnsi="Times New Roman"/>
          <w:sz w:val="22"/>
          <w:szCs w:val="22"/>
          <w:lang w:val="en-GB" w:eastAsia="en-GB"/>
        </w:rPr>
      </w:pPr>
      <w:r w:rsidRPr="00310815">
        <w:rPr>
          <w:rFonts w:ascii="Times New Roman" w:hAnsi="Times New Roman"/>
          <w:sz w:val="22"/>
          <w:szCs w:val="22"/>
          <w:lang w:val="en-GB" w:eastAsia="en-GB"/>
        </w:rPr>
        <w:t>The appeals process is run in accordance with the statutory processes and timescales set out in the School Admissions Appeals Code.</w:t>
      </w:r>
    </w:p>
    <w:p w14:paraId="2D35594B" w14:textId="77777777" w:rsidR="00310815" w:rsidRPr="00310815" w:rsidRDefault="00310815" w:rsidP="00310815">
      <w:pPr>
        <w:spacing w:before="100" w:beforeAutospacing="1" w:after="100" w:afterAutospacing="1" w:line="240" w:lineRule="auto"/>
        <w:outlineLvl w:val="5"/>
        <w:rPr>
          <w:rFonts w:ascii="Times New Roman" w:hAnsi="Times New Roman"/>
          <w:b/>
          <w:bCs/>
          <w:sz w:val="22"/>
          <w:szCs w:val="22"/>
          <w:lang w:val="en-GB" w:eastAsia="en-GB"/>
        </w:rPr>
      </w:pPr>
      <w:r w:rsidRPr="00310815">
        <w:rPr>
          <w:rFonts w:ascii="Times New Roman" w:hAnsi="Times New Roman"/>
          <w:b/>
          <w:bCs/>
          <w:sz w:val="22"/>
          <w:szCs w:val="22"/>
          <w:lang w:val="en-GB" w:eastAsia="en-GB"/>
        </w:rPr>
        <w:t> </w:t>
      </w:r>
    </w:p>
    <w:p w14:paraId="72AF7021" w14:textId="77777777" w:rsidR="00310815" w:rsidRPr="00310815" w:rsidRDefault="00310815" w:rsidP="00310815">
      <w:pPr>
        <w:spacing w:before="100" w:beforeAutospacing="1" w:after="100" w:afterAutospacing="1" w:line="240" w:lineRule="auto"/>
        <w:rPr>
          <w:rFonts w:ascii="Times New Roman" w:hAnsi="Times New Roman"/>
          <w:sz w:val="22"/>
          <w:szCs w:val="22"/>
          <w:lang w:val="en-GB" w:eastAsia="en-GB"/>
        </w:rPr>
      </w:pPr>
      <w:r w:rsidRPr="00310815">
        <w:rPr>
          <w:rFonts w:ascii="Times New Roman" w:hAnsi="Times New Roman"/>
          <w:b/>
          <w:bCs/>
          <w:sz w:val="22"/>
          <w:szCs w:val="22"/>
          <w:lang w:val="en-GB" w:eastAsia="en-GB"/>
        </w:rPr>
        <w:t>Note 1</w:t>
      </w:r>
    </w:p>
    <w:p w14:paraId="4F6D92AE" w14:textId="77777777" w:rsidR="00310815" w:rsidRPr="00310815" w:rsidRDefault="00310815" w:rsidP="00310815">
      <w:pPr>
        <w:spacing w:before="100" w:beforeAutospacing="1" w:after="100" w:afterAutospacing="1" w:line="240" w:lineRule="auto"/>
        <w:rPr>
          <w:rFonts w:ascii="Garamond" w:hAnsi="Garamond"/>
          <w:sz w:val="22"/>
          <w:szCs w:val="22"/>
          <w:lang w:val="en-GB" w:eastAsia="en-GB"/>
        </w:rPr>
      </w:pPr>
      <w:r w:rsidRPr="00310815">
        <w:rPr>
          <w:rFonts w:ascii="Garamond" w:hAnsi="Garamond"/>
          <w:sz w:val="22"/>
          <w:szCs w:val="22"/>
          <w:lang w:val="en-GB" w:eastAsia="en-GB"/>
        </w:rPr>
        <w:t>‘Looked-after children’ are defined as children in public care at the date on which the application is made.</w:t>
      </w:r>
    </w:p>
    <w:p w14:paraId="62FCCF0F" w14:textId="041C2661" w:rsidR="008E3C5D" w:rsidRPr="00B21E72" w:rsidRDefault="00310815" w:rsidP="008E3C5D">
      <w:pPr>
        <w:spacing w:before="100" w:beforeAutospacing="1" w:after="100" w:afterAutospacing="1" w:line="240" w:lineRule="auto"/>
        <w:rPr>
          <w:rFonts w:ascii="Garamond" w:hAnsi="Garamond"/>
          <w:sz w:val="22"/>
          <w:szCs w:val="22"/>
          <w:lang w:val="en-GB" w:eastAsia="en-GB"/>
        </w:rPr>
      </w:pPr>
      <w:r w:rsidRPr="00310815">
        <w:rPr>
          <w:rFonts w:ascii="Garamond" w:hAnsi="Garamond"/>
          <w:sz w:val="22"/>
          <w:szCs w:val="22"/>
          <w:lang w:val="en-GB" w:eastAsia="en-GB"/>
        </w:rPr>
        <w:t>‘Previously looked-after children’ are all children who were looked after, but ceased to be so because they were adopted or became subject to a residence order or special guardianship order, </w:t>
      </w:r>
      <w:r w:rsidRPr="00310815">
        <w:rPr>
          <w:rFonts w:ascii="Garamond" w:hAnsi="Garamond"/>
          <w:i/>
          <w:iCs/>
          <w:sz w:val="22"/>
          <w:szCs w:val="22"/>
          <w:lang w:val="en-GB" w:eastAsia="en-GB"/>
        </w:rPr>
        <w:t>immediately</w:t>
      </w:r>
      <w:r w:rsidRPr="00310815">
        <w:rPr>
          <w:rFonts w:ascii="Garamond" w:hAnsi="Garamond"/>
          <w:sz w:val="22"/>
          <w:szCs w:val="22"/>
          <w:lang w:val="en-GB" w:eastAsia="en-GB"/>
        </w:rPr>
        <w:t xml:space="preserve"> after being looked after. </w:t>
      </w:r>
      <w:r w:rsidR="008E3C5D" w:rsidRPr="00B21E72">
        <w:rPr>
          <w:rFonts w:ascii="Garamond" w:hAnsi="Garamond"/>
          <w:sz w:val="22"/>
          <w:szCs w:val="22"/>
          <w:lang w:val="en-GB"/>
        </w:rPr>
        <w:t xml:space="preserve">This includes children who appear to have been in state care outside of England and ceased to be in state care as a result of being adopted. </w:t>
      </w:r>
    </w:p>
    <w:p w14:paraId="4FC2FB96" w14:textId="415B0F4A" w:rsidR="008E3C5D" w:rsidRDefault="008E3C5D" w:rsidP="008E3C5D">
      <w:pPr>
        <w:spacing w:before="240" w:after="240"/>
        <w:rPr>
          <w:rFonts w:ascii="Garamond" w:hAnsi="Garamond"/>
          <w:sz w:val="22"/>
          <w:szCs w:val="22"/>
          <w:lang w:val="en-GB"/>
        </w:rPr>
      </w:pPr>
      <w:r w:rsidRPr="00B21E72">
        <w:rPr>
          <w:rFonts w:ascii="Garamond" w:hAnsi="Garamond"/>
          <w:sz w:val="22"/>
          <w:szCs w:val="22"/>
          <w:lang w:val="en-GB"/>
        </w:rPr>
        <w:t>A child is regarded as having been in state care outside of England if they were in the care of or were accommodated by a public authority, a religious organisation or any other provider of care whose sole or main purpose is to benefit society.</w:t>
      </w:r>
      <w:r>
        <w:rPr>
          <w:rFonts w:ascii="Garamond" w:hAnsi="Garamond"/>
          <w:sz w:val="22"/>
          <w:szCs w:val="22"/>
          <w:lang w:val="en-GB"/>
        </w:rPr>
        <w:t xml:space="preserve"> </w:t>
      </w:r>
    </w:p>
    <w:p w14:paraId="39A0FE3E" w14:textId="0505EF89" w:rsidR="00310815" w:rsidRPr="00310815" w:rsidRDefault="00310815" w:rsidP="00310815">
      <w:pPr>
        <w:spacing w:before="100" w:beforeAutospacing="1" w:after="100" w:afterAutospacing="1" w:line="240" w:lineRule="auto"/>
        <w:rPr>
          <w:rFonts w:ascii="Garamond" w:hAnsi="Garamond"/>
          <w:sz w:val="22"/>
          <w:szCs w:val="22"/>
          <w:lang w:val="en-GB" w:eastAsia="en-GB"/>
        </w:rPr>
      </w:pPr>
      <w:r w:rsidRPr="00310815">
        <w:rPr>
          <w:rFonts w:ascii="Garamond" w:hAnsi="Garamond"/>
          <w:sz w:val="22"/>
          <w:szCs w:val="22"/>
          <w:lang w:val="en-GB" w:eastAsia="en-GB"/>
        </w:rPr>
        <w:t>If an application is made under the ‘looked after’ criterion, it must be supported by a letter from the relevant Local Authority Children’s Services Department and/or relevant documents</w:t>
      </w:r>
    </w:p>
    <w:p w14:paraId="704672FA" w14:textId="77777777" w:rsidR="00310815" w:rsidRPr="00310815" w:rsidRDefault="00310815" w:rsidP="00310815">
      <w:pPr>
        <w:spacing w:before="100" w:beforeAutospacing="1" w:after="100" w:afterAutospacing="1" w:line="240" w:lineRule="auto"/>
        <w:rPr>
          <w:rFonts w:ascii="Garamond" w:hAnsi="Garamond"/>
          <w:sz w:val="22"/>
          <w:szCs w:val="22"/>
          <w:lang w:val="en-GB" w:eastAsia="en-GB"/>
        </w:rPr>
      </w:pPr>
      <w:r w:rsidRPr="00310815">
        <w:rPr>
          <w:rFonts w:ascii="Garamond" w:hAnsi="Garamond"/>
          <w:b/>
          <w:bCs/>
          <w:sz w:val="22"/>
          <w:szCs w:val="22"/>
          <w:lang w:val="en-GB" w:eastAsia="en-GB"/>
        </w:rPr>
        <w:t>Note 2</w:t>
      </w:r>
      <w:r w:rsidRPr="00310815">
        <w:rPr>
          <w:rFonts w:ascii="Garamond" w:hAnsi="Garamond"/>
          <w:b/>
          <w:bCs/>
          <w:sz w:val="22"/>
          <w:szCs w:val="22"/>
          <w:lang w:val="en-GB" w:eastAsia="en-GB"/>
        </w:rPr>
        <w:br/>
      </w:r>
      <w:r w:rsidRPr="00310815">
        <w:rPr>
          <w:rFonts w:ascii="Garamond" w:hAnsi="Garamond"/>
          <w:sz w:val="22"/>
          <w:szCs w:val="22"/>
          <w:lang w:val="en-GB" w:eastAsia="en-GB"/>
        </w:rPr>
        <w:t>Winterbourne Boys’ Academy is a boys’ school. A sibling is therefore defined as a brother, half- brother, step-brother, foster-brother or adopted brother whose main residence is at the same address.</w:t>
      </w:r>
    </w:p>
    <w:p w14:paraId="59B5D495" w14:textId="77777777" w:rsidR="00310815" w:rsidRPr="00310815" w:rsidRDefault="00310815" w:rsidP="00310815">
      <w:pPr>
        <w:spacing w:before="100" w:beforeAutospacing="1" w:after="100" w:afterAutospacing="1" w:line="240" w:lineRule="auto"/>
        <w:rPr>
          <w:rFonts w:ascii="Garamond" w:hAnsi="Garamond"/>
          <w:sz w:val="22"/>
          <w:szCs w:val="22"/>
          <w:lang w:val="en-GB" w:eastAsia="en-GB"/>
        </w:rPr>
      </w:pPr>
      <w:r w:rsidRPr="00310815">
        <w:rPr>
          <w:rFonts w:ascii="Garamond" w:hAnsi="Garamond"/>
          <w:b/>
          <w:bCs/>
          <w:sz w:val="22"/>
          <w:szCs w:val="22"/>
          <w:lang w:val="en-GB" w:eastAsia="en-GB"/>
        </w:rPr>
        <w:t>Note 3</w:t>
      </w:r>
      <w:r w:rsidRPr="00310815">
        <w:rPr>
          <w:rFonts w:ascii="Garamond" w:hAnsi="Garamond"/>
          <w:b/>
          <w:bCs/>
          <w:sz w:val="22"/>
          <w:szCs w:val="22"/>
          <w:lang w:val="en-GB" w:eastAsia="en-GB"/>
        </w:rPr>
        <w:br/>
      </w:r>
      <w:r w:rsidRPr="00310815">
        <w:rPr>
          <w:rFonts w:ascii="Garamond" w:hAnsi="Garamond"/>
          <w:sz w:val="22"/>
          <w:szCs w:val="22"/>
          <w:lang w:val="en-GB" w:eastAsia="en-GB"/>
        </w:rPr>
        <w:t>Claims for priority of admission on medical grounds will not be considered if submitted after a decision on the original application has been made.</w:t>
      </w:r>
    </w:p>
    <w:p w14:paraId="2FA94A65" w14:textId="77777777" w:rsidR="00310815" w:rsidRPr="00310815" w:rsidRDefault="00310815" w:rsidP="00310815">
      <w:pPr>
        <w:spacing w:before="100" w:beforeAutospacing="1" w:after="100" w:afterAutospacing="1" w:line="240" w:lineRule="auto"/>
        <w:rPr>
          <w:rFonts w:ascii="Garamond" w:hAnsi="Garamond"/>
          <w:sz w:val="22"/>
          <w:szCs w:val="22"/>
          <w:lang w:val="en-GB" w:eastAsia="en-GB"/>
        </w:rPr>
      </w:pPr>
      <w:r w:rsidRPr="00310815">
        <w:rPr>
          <w:rFonts w:ascii="Garamond" w:hAnsi="Garamond"/>
          <w:sz w:val="22"/>
          <w:szCs w:val="22"/>
          <w:lang w:val="en-GB" w:eastAsia="en-GB"/>
        </w:rPr>
        <w:t>All requests for priority consideration must be supported in writing by a doctor or consultant. It must be made clear in the professional support the reason why it is necessary for the child to attend this school in particular.</w:t>
      </w:r>
    </w:p>
    <w:p w14:paraId="0C97DE9C" w14:textId="77777777" w:rsidR="00310815" w:rsidRPr="00310815" w:rsidRDefault="00310815" w:rsidP="00310815">
      <w:pPr>
        <w:spacing w:before="100" w:beforeAutospacing="1" w:after="100" w:afterAutospacing="1" w:line="240" w:lineRule="auto"/>
        <w:rPr>
          <w:rFonts w:ascii="Garamond" w:hAnsi="Garamond"/>
          <w:sz w:val="22"/>
          <w:szCs w:val="22"/>
          <w:lang w:val="en-GB" w:eastAsia="en-GB"/>
        </w:rPr>
      </w:pPr>
      <w:r w:rsidRPr="00310815">
        <w:rPr>
          <w:rFonts w:ascii="Garamond" w:hAnsi="Garamond"/>
          <w:b/>
          <w:bCs/>
          <w:sz w:val="22"/>
          <w:szCs w:val="22"/>
          <w:lang w:val="en-GB" w:eastAsia="en-GB"/>
        </w:rPr>
        <w:t>Note 4</w:t>
      </w:r>
      <w:r w:rsidRPr="00310815">
        <w:rPr>
          <w:rFonts w:ascii="Garamond" w:hAnsi="Garamond"/>
          <w:b/>
          <w:bCs/>
          <w:sz w:val="22"/>
          <w:szCs w:val="22"/>
          <w:lang w:val="en-GB" w:eastAsia="en-GB"/>
        </w:rPr>
        <w:br/>
      </w:r>
      <w:r w:rsidRPr="00310815">
        <w:rPr>
          <w:rFonts w:ascii="Garamond" w:hAnsi="Garamond"/>
          <w:sz w:val="22"/>
          <w:szCs w:val="22"/>
          <w:lang w:val="en-GB" w:eastAsia="en-GB"/>
        </w:rPr>
        <w:t>"Home" is defined as the permanent address where the child normally resides as their only or principal residence. Addresses of child minders, business or relatives cannot be considered.</w:t>
      </w:r>
    </w:p>
    <w:p w14:paraId="3943B8F3" w14:textId="77777777" w:rsidR="00310815" w:rsidRPr="00310815" w:rsidRDefault="00310815" w:rsidP="00310815">
      <w:pPr>
        <w:spacing w:before="100" w:beforeAutospacing="1" w:after="100" w:afterAutospacing="1" w:line="240" w:lineRule="auto"/>
        <w:rPr>
          <w:rFonts w:ascii="Garamond" w:hAnsi="Garamond"/>
          <w:sz w:val="22"/>
          <w:szCs w:val="22"/>
          <w:lang w:val="en-GB" w:eastAsia="en-GB"/>
        </w:rPr>
      </w:pPr>
      <w:r w:rsidRPr="00310815">
        <w:rPr>
          <w:rFonts w:ascii="Garamond" w:hAnsi="Garamond"/>
          <w:sz w:val="22"/>
          <w:szCs w:val="22"/>
          <w:lang w:val="en-GB" w:eastAsia="en-GB"/>
        </w:rPr>
        <w:lastRenderedPageBreak/>
        <w:t>Parents/carers will be asked to provide documentary evidence to confirm an address and parental responsibility. The Academy should be notified of changes of address immediately. Failure to do so could result in the child being denied a place at the Academy.</w:t>
      </w:r>
    </w:p>
    <w:p w14:paraId="761B178B" w14:textId="77777777" w:rsidR="00310815" w:rsidRPr="00310815" w:rsidRDefault="00310815" w:rsidP="00310815">
      <w:pPr>
        <w:spacing w:before="100" w:beforeAutospacing="1" w:after="100" w:afterAutospacing="1" w:line="240" w:lineRule="auto"/>
        <w:rPr>
          <w:rFonts w:ascii="Garamond" w:hAnsi="Garamond"/>
          <w:sz w:val="22"/>
          <w:szCs w:val="22"/>
          <w:lang w:val="en-GB" w:eastAsia="en-GB"/>
        </w:rPr>
      </w:pPr>
      <w:r w:rsidRPr="00310815">
        <w:rPr>
          <w:rFonts w:ascii="Garamond" w:hAnsi="Garamond"/>
          <w:b/>
          <w:bCs/>
          <w:sz w:val="22"/>
          <w:szCs w:val="22"/>
          <w:lang w:val="en-GB" w:eastAsia="en-GB"/>
        </w:rPr>
        <w:t>Note 5</w:t>
      </w:r>
    </w:p>
    <w:p w14:paraId="08632476" w14:textId="77777777" w:rsidR="00310815" w:rsidRPr="00310815" w:rsidRDefault="00310815" w:rsidP="00310815">
      <w:pPr>
        <w:spacing w:before="100" w:beforeAutospacing="1" w:after="100" w:afterAutospacing="1" w:line="240" w:lineRule="auto"/>
        <w:rPr>
          <w:rFonts w:ascii="Garamond" w:hAnsi="Garamond"/>
          <w:sz w:val="22"/>
          <w:szCs w:val="22"/>
          <w:lang w:val="en-GB" w:eastAsia="en-GB"/>
        </w:rPr>
      </w:pPr>
      <w:r w:rsidRPr="00310815">
        <w:rPr>
          <w:rFonts w:ascii="Garamond" w:hAnsi="Garamond"/>
          <w:sz w:val="22"/>
          <w:szCs w:val="22"/>
          <w:lang w:val="en-GB" w:eastAsia="en-GB"/>
        </w:rPr>
        <w:t>Child's permanent address. The child's address should be that of the child's permanent place of residence. A business address, work place address, or child-minder's address will not be accepted. A relative's or carer's address can be considered ONLY if those person(s) have legal custody of the child. In these circumstances, evidence of legal custody/parental responsibility, i.e. a court order must be supplied.</w:t>
      </w:r>
    </w:p>
    <w:p w14:paraId="5E7A8B2C" w14:textId="77777777" w:rsidR="00310815" w:rsidRPr="00310815" w:rsidRDefault="00310815" w:rsidP="00310815">
      <w:pPr>
        <w:spacing w:before="100" w:beforeAutospacing="1" w:after="100" w:afterAutospacing="1" w:line="240" w:lineRule="auto"/>
        <w:rPr>
          <w:rFonts w:ascii="Garamond" w:hAnsi="Garamond"/>
          <w:sz w:val="22"/>
          <w:szCs w:val="22"/>
          <w:lang w:val="en-GB" w:eastAsia="en-GB"/>
        </w:rPr>
      </w:pPr>
      <w:r w:rsidRPr="00310815">
        <w:rPr>
          <w:rFonts w:ascii="Garamond" w:hAnsi="Garamond"/>
          <w:b/>
          <w:bCs/>
          <w:sz w:val="22"/>
          <w:szCs w:val="22"/>
          <w:lang w:val="en-GB" w:eastAsia="en-GB"/>
        </w:rPr>
        <w:t>Note 6</w:t>
      </w:r>
    </w:p>
    <w:p w14:paraId="1E39FBB1" w14:textId="77777777" w:rsidR="00310815" w:rsidRPr="00310815" w:rsidRDefault="00310815" w:rsidP="00310815">
      <w:pPr>
        <w:spacing w:before="100" w:beforeAutospacing="1" w:after="100" w:afterAutospacing="1" w:line="240" w:lineRule="auto"/>
        <w:rPr>
          <w:rFonts w:ascii="Garamond" w:hAnsi="Garamond"/>
          <w:sz w:val="22"/>
          <w:szCs w:val="22"/>
          <w:lang w:val="en-GB" w:eastAsia="en-GB"/>
        </w:rPr>
      </w:pPr>
      <w:r w:rsidRPr="00310815">
        <w:rPr>
          <w:rFonts w:ascii="Garamond" w:hAnsi="Garamond"/>
          <w:sz w:val="22"/>
          <w:szCs w:val="22"/>
          <w:lang w:val="en-GB" w:eastAsia="en-GB"/>
        </w:rPr>
        <w:t>Change of address. Changes of address can be considered only where the Academy receives either a letter from a solicitor confirming the exchange and completion of contract for the new place of residence, or a copy of the new tenancy agreement stating commencement date.</w:t>
      </w:r>
    </w:p>
    <w:p w14:paraId="31796D93" w14:textId="77777777" w:rsidR="00310815" w:rsidRPr="00310815" w:rsidRDefault="00310815" w:rsidP="00310815">
      <w:pPr>
        <w:shd w:val="clear" w:color="auto" w:fill="FFFFFF"/>
        <w:spacing w:after="160" w:line="259" w:lineRule="auto"/>
        <w:rPr>
          <w:rFonts w:ascii="Segoe UI" w:hAnsi="Segoe UI" w:cs="Segoe UI"/>
          <w:color w:val="212121"/>
          <w:sz w:val="22"/>
          <w:szCs w:val="22"/>
          <w:lang w:val="en-GB" w:eastAsia="en-GB"/>
        </w:rPr>
      </w:pPr>
      <w:r w:rsidRPr="00310815">
        <w:rPr>
          <w:rFonts w:ascii="Garamond" w:hAnsi="Garamond"/>
          <w:b/>
          <w:bCs/>
          <w:sz w:val="22"/>
          <w:szCs w:val="22"/>
          <w:lang w:val="en-GB" w:eastAsia="en-GB"/>
        </w:rPr>
        <w:t>Note 7</w:t>
      </w:r>
      <w:r w:rsidRPr="00310815">
        <w:rPr>
          <w:rFonts w:ascii="Garamond" w:hAnsi="Garamond"/>
          <w:b/>
          <w:bCs/>
          <w:sz w:val="22"/>
          <w:szCs w:val="22"/>
          <w:lang w:val="en-GB" w:eastAsia="en-GB"/>
        </w:rPr>
        <w:br/>
      </w:r>
      <w:r w:rsidRPr="00310815">
        <w:rPr>
          <w:rFonts w:ascii="Arial" w:hAnsi="Arial" w:cs="Arial"/>
          <w:color w:val="212121"/>
          <w:sz w:val="22"/>
          <w:szCs w:val="22"/>
          <w:lang w:val="en-GB" w:eastAsia="en-GB"/>
        </w:rPr>
        <w:t>The distance will be measured in a straight line from the child’s home address to the designated entrance(s) of the school using a computerised measuring system (GIS) and geographical reference points as provided by the National Land and Property Gazetteer (NLPG).  Those living closer to the school will receive higher priority.</w:t>
      </w:r>
    </w:p>
    <w:p w14:paraId="1A6D63B1" w14:textId="77777777" w:rsidR="00310815" w:rsidRPr="00310815" w:rsidRDefault="00310815" w:rsidP="00310815">
      <w:pPr>
        <w:shd w:val="clear" w:color="auto" w:fill="FFFFFF"/>
        <w:spacing w:after="160" w:line="240" w:lineRule="auto"/>
        <w:rPr>
          <w:rFonts w:ascii="Segoe UI" w:hAnsi="Segoe UI" w:cs="Segoe UI"/>
          <w:color w:val="212121"/>
          <w:sz w:val="22"/>
          <w:szCs w:val="22"/>
          <w:lang w:val="en-GB" w:eastAsia="en-GB"/>
        </w:rPr>
      </w:pPr>
      <w:r w:rsidRPr="00310815">
        <w:rPr>
          <w:rFonts w:ascii="Arial" w:hAnsi="Arial" w:cs="Arial"/>
          <w:color w:val="212121"/>
          <w:sz w:val="22"/>
          <w:szCs w:val="22"/>
          <w:lang w:val="en-GB" w:eastAsia="en-GB"/>
        </w:rPr>
        <w:t>If a child lives in a shared property such as flats, the geographical references will determine the start point within the property boundaries to be used for distance calculation purposes.</w:t>
      </w:r>
    </w:p>
    <w:p w14:paraId="7196351F" w14:textId="77777777" w:rsidR="00310815" w:rsidRPr="00310815" w:rsidRDefault="00310815" w:rsidP="00310815">
      <w:pPr>
        <w:spacing w:before="100" w:beforeAutospacing="1" w:after="100" w:afterAutospacing="1" w:line="240" w:lineRule="auto"/>
        <w:rPr>
          <w:rFonts w:ascii="Garamond" w:hAnsi="Garamond"/>
          <w:sz w:val="22"/>
          <w:szCs w:val="22"/>
          <w:lang w:val="en-GB" w:eastAsia="en-GB"/>
        </w:rPr>
      </w:pPr>
      <w:r w:rsidRPr="00310815">
        <w:rPr>
          <w:rFonts w:ascii="Garamond" w:hAnsi="Garamond"/>
          <w:b/>
          <w:bCs/>
          <w:sz w:val="22"/>
          <w:szCs w:val="22"/>
          <w:lang w:val="en-GB" w:eastAsia="en-GB"/>
        </w:rPr>
        <w:t>Note 8</w:t>
      </w:r>
      <w:r w:rsidRPr="00310815">
        <w:rPr>
          <w:rFonts w:ascii="Garamond" w:hAnsi="Garamond"/>
          <w:b/>
          <w:bCs/>
          <w:sz w:val="22"/>
          <w:szCs w:val="22"/>
          <w:lang w:val="en-GB" w:eastAsia="en-GB"/>
        </w:rPr>
        <w:br/>
      </w:r>
      <w:r w:rsidRPr="00310815">
        <w:rPr>
          <w:rFonts w:ascii="Garamond" w:hAnsi="Garamond"/>
          <w:sz w:val="22"/>
          <w:szCs w:val="22"/>
          <w:lang w:val="en-GB" w:eastAsia="en-GB"/>
        </w:rPr>
        <w:t>Child-minding arrangements cannot be taken into account when allocating places if the Academy is oversubscribed.</w:t>
      </w:r>
    </w:p>
    <w:p w14:paraId="2A80CC77" w14:textId="77777777" w:rsidR="00310815" w:rsidRPr="00310815" w:rsidRDefault="00310815" w:rsidP="00310815">
      <w:pPr>
        <w:spacing w:before="100" w:beforeAutospacing="1" w:after="100" w:afterAutospacing="1" w:line="240" w:lineRule="auto"/>
        <w:rPr>
          <w:rFonts w:ascii="Garamond" w:hAnsi="Garamond"/>
          <w:sz w:val="22"/>
          <w:szCs w:val="22"/>
          <w:lang w:val="en-GB" w:eastAsia="en-GB"/>
        </w:rPr>
      </w:pPr>
      <w:r w:rsidRPr="00310815">
        <w:rPr>
          <w:rFonts w:ascii="Garamond" w:hAnsi="Garamond"/>
          <w:b/>
          <w:bCs/>
          <w:sz w:val="22"/>
          <w:szCs w:val="22"/>
          <w:lang w:val="en-GB" w:eastAsia="en-GB"/>
        </w:rPr>
        <w:t>Note 9</w:t>
      </w:r>
    </w:p>
    <w:p w14:paraId="2A30C1C8" w14:textId="77777777" w:rsidR="00310815" w:rsidRPr="00310815" w:rsidRDefault="00310815" w:rsidP="00310815">
      <w:pPr>
        <w:spacing w:before="100" w:beforeAutospacing="1" w:after="100" w:afterAutospacing="1" w:line="240" w:lineRule="auto"/>
        <w:rPr>
          <w:rFonts w:ascii="Garamond" w:hAnsi="Garamond"/>
          <w:sz w:val="22"/>
          <w:szCs w:val="22"/>
          <w:lang w:val="en-GB" w:eastAsia="en-GB"/>
        </w:rPr>
      </w:pPr>
      <w:r w:rsidRPr="00310815">
        <w:rPr>
          <w:rFonts w:ascii="Garamond" w:hAnsi="Garamond"/>
          <w:b/>
          <w:bCs/>
          <w:sz w:val="22"/>
          <w:szCs w:val="22"/>
          <w:lang w:val="en-GB" w:eastAsia="en-GB"/>
        </w:rPr>
        <w:t>Tiebreaker: In the event of oversubscription and applicants cannot be separated by the above admissions criteria (even after taking into account distance), then the place will be allocated by random allocation.</w:t>
      </w:r>
    </w:p>
    <w:p w14:paraId="2B86D340" w14:textId="77777777" w:rsidR="00310815" w:rsidRPr="00310815" w:rsidRDefault="00310815" w:rsidP="00310815">
      <w:pPr>
        <w:spacing w:before="100" w:beforeAutospacing="1" w:after="100" w:afterAutospacing="1" w:line="240" w:lineRule="auto"/>
        <w:rPr>
          <w:rFonts w:ascii="Times New Roman" w:hAnsi="Times New Roman"/>
          <w:sz w:val="22"/>
          <w:szCs w:val="22"/>
          <w:lang w:val="en-GB" w:eastAsia="en-GB"/>
        </w:rPr>
      </w:pPr>
      <w:r w:rsidRPr="00310815">
        <w:rPr>
          <w:rFonts w:ascii="Times New Roman" w:hAnsi="Times New Roman"/>
          <w:b/>
          <w:bCs/>
          <w:sz w:val="22"/>
          <w:szCs w:val="22"/>
          <w:lang w:val="en-GB" w:eastAsia="en-GB"/>
        </w:rPr>
        <w:t>Note 10</w:t>
      </w:r>
    </w:p>
    <w:p w14:paraId="6E62FD90" w14:textId="77777777" w:rsidR="00310815" w:rsidRPr="00310815" w:rsidRDefault="00310815" w:rsidP="00310815">
      <w:pPr>
        <w:spacing w:before="100" w:beforeAutospacing="1" w:after="100" w:afterAutospacing="1" w:line="240" w:lineRule="auto"/>
        <w:rPr>
          <w:rFonts w:ascii="Times New Roman" w:hAnsi="Times New Roman"/>
          <w:sz w:val="22"/>
          <w:szCs w:val="22"/>
          <w:lang w:val="en-GB" w:eastAsia="en-GB"/>
        </w:rPr>
      </w:pPr>
      <w:r w:rsidRPr="00310815">
        <w:rPr>
          <w:rFonts w:ascii="Times New Roman" w:hAnsi="Times New Roman"/>
          <w:sz w:val="22"/>
          <w:szCs w:val="22"/>
          <w:lang w:val="en-GB" w:eastAsia="en-GB"/>
        </w:rPr>
        <w:t>Shared custody. If parents share custody of a child, only one address must be provided in the application. It must be the address where the child normally resides, and the applying parent must prove the child's residency at this address, e.g. relevant court documents or the address where the child benefit is payable. If the child resides with each parent for an equal amount of time each week we will treat the address at which the child benefit is payable as the normal place of residence.</w:t>
      </w:r>
    </w:p>
    <w:p w14:paraId="66A669CE" w14:textId="77777777" w:rsidR="00310815" w:rsidRPr="00310815" w:rsidRDefault="00310815" w:rsidP="00310815">
      <w:pPr>
        <w:spacing w:before="100" w:beforeAutospacing="1" w:after="100" w:afterAutospacing="1" w:line="240" w:lineRule="auto"/>
        <w:rPr>
          <w:rFonts w:ascii="Garamond" w:hAnsi="Garamond"/>
          <w:sz w:val="22"/>
          <w:szCs w:val="22"/>
          <w:lang w:val="en-GB" w:eastAsia="en-GB"/>
        </w:rPr>
      </w:pPr>
      <w:r w:rsidRPr="00310815">
        <w:rPr>
          <w:rFonts w:ascii="Garamond" w:hAnsi="Garamond"/>
          <w:sz w:val="22"/>
          <w:szCs w:val="22"/>
          <w:lang w:val="en-GB" w:eastAsia="en-GB"/>
        </w:rPr>
        <w:t> </w:t>
      </w:r>
    </w:p>
    <w:p w14:paraId="193604A4" w14:textId="77777777" w:rsidR="00310815" w:rsidRPr="00310815" w:rsidRDefault="00310815" w:rsidP="00310815">
      <w:pPr>
        <w:spacing w:before="100" w:beforeAutospacing="1" w:after="100" w:afterAutospacing="1" w:line="240" w:lineRule="auto"/>
        <w:rPr>
          <w:rFonts w:ascii="Times New Roman" w:hAnsi="Times New Roman"/>
          <w:color w:val="auto"/>
          <w:sz w:val="22"/>
          <w:szCs w:val="22"/>
          <w:lang w:val="en-GB" w:eastAsia="en-GB"/>
        </w:rPr>
      </w:pPr>
      <w:r w:rsidRPr="00310815">
        <w:rPr>
          <w:rFonts w:ascii="Times New Roman" w:hAnsi="Times New Roman"/>
          <w:color w:val="auto"/>
          <w:sz w:val="22"/>
          <w:szCs w:val="22"/>
          <w:lang w:val="en-GB" w:eastAsia="en-GB"/>
        </w:rPr>
        <w:t xml:space="preserve">© Copyright Winterbourne Boys’ Academy </w:t>
      </w:r>
      <w:r w:rsidRPr="00310815">
        <w:rPr>
          <w:rFonts w:ascii="Times New Roman" w:hAnsi="Times New Roman"/>
          <w:color w:val="auto"/>
          <w:sz w:val="22"/>
          <w:szCs w:val="22"/>
          <w:lang w:val="en-GB" w:eastAsia="en-GB"/>
        </w:rPr>
        <w:t> </w:t>
      </w:r>
      <w:r w:rsidRPr="00310815">
        <w:rPr>
          <w:rFonts w:ascii="Times New Roman" w:hAnsi="Times New Roman"/>
          <w:color w:val="auto"/>
          <w:sz w:val="22"/>
          <w:szCs w:val="22"/>
          <w:lang w:val="en-GB" w:eastAsia="en-GB"/>
        </w:rPr>
        <w:t> </w:t>
      </w:r>
      <w:hyperlink r:id="rId11" w:history="1">
        <w:r w:rsidRPr="00310815">
          <w:rPr>
            <w:rFonts w:ascii="Times New Roman" w:hAnsi="Times New Roman"/>
            <w:color w:val="0000FF"/>
            <w:sz w:val="22"/>
            <w:szCs w:val="22"/>
            <w:u w:val="single"/>
            <w:lang w:val="en-GB" w:eastAsia="en-GB"/>
          </w:rPr>
          <w:t>Read our legal info</w:t>
        </w:r>
      </w:hyperlink>
    </w:p>
    <w:p w14:paraId="485CC445" w14:textId="77777777" w:rsidR="00310815" w:rsidRPr="00310815" w:rsidRDefault="00B21E72" w:rsidP="00310815">
      <w:pPr>
        <w:spacing w:before="100" w:beforeAutospacing="1" w:after="100" w:afterAutospacing="1" w:line="240" w:lineRule="auto"/>
        <w:rPr>
          <w:rFonts w:ascii="Times New Roman" w:hAnsi="Times New Roman"/>
          <w:color w:val="auto"/>
          <w:sz w:val="22"/>
          <w:szCs w:val="22"/>
          <w:lang w:val="en-GB" w:eastAsia="en-GB"/>
        </w:rPr>
      </w:pPr>
      <w:hyperlink r:id="rId12" w:tgtFrame="_blank" w:history="1">
        <w:r w:rsidR="00310815" w:rsidRPr="00310815">
          <w:rPr>
            <w:rFonts w:ascii="Times New Roman" w:hAnsi="Times New Roman"/>
            <w:color w:val="0000FF"/>
            <w:sz w:val="22"/>
            <w:szCs w:val="22"/>
            <w:u w:val="single"/>
            <w:lang w:val="en-GB" w:eastAsia="en-GB"/>
          </w:rPr>
          <w:t>School website design by Greenhouse School Websites</w:t>
        </w:r>
      </w:hyperlink>
    </w:p>
    <w:p w14:paraId="493D4544" w14:textId="77777777" w:rsidR="002A35B3" w:rsidRPr="00C43DA4" w:rsidRDefault="002A35B3" w:rsidP="00C43DA4"/>
    <w:sectPr w:rsidR="002A35B3" w:rsidRPr="00C43DA4" w:rsidSect="002F61D6">
      <w:headerReference w:type="even" r:id="rId13"/>
      <w:headerReference w:type="default" r:id="rId14"/>
      <w:footerReference w:type="even" r:id="rId15"/>
      <w:footerReference w:type="default" r:id="rId16"/>
      <w:headerReference w:type="first" r:id="rId17"/>
      <w:footerReference w:type="first" r:id="rId18"/>
      <w:pgSz w:w="11900" w:h="16840"/>
      <w:pgMar w:top="2977" w:right="1247" w:bottom="1559" w:left="964" w:header="567"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2BA32" w14:textId="77777777" w:rsidR="00646558" w:rsidRDefault="00646558">
      <w:pPr>
        <w:spacing w:after="0" w:line="240" w:lineRule="auto"/>
      </w:pPr>
      <w:r>
        <w:separator/>
      </w:r>
    </w:p>
  </w:endnote>
  <w:endnote w:type="continuationSeparator" w:id="0">
    <w:p w14:paraId="4A5310DA" w14:textId="77777777" w:rsidR="00646558" w:rsidRDefault="00646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F6E80" w14:textId="77777777" w:rsidR="006A51DA" w:rsidRDefault="006A51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1610" w14:textId="77777777" w:rsidR="00234F50" w:rsidRDefault="00234F50" w:rsidP="004358E6">
    <w:pPr>
      <w:pStyle w:val="Footer"/>
      <w:ind w:left="-964" w:right="-1113"/>
      <w:rPr>
        <w:noProof/>
      </w:rPr>
    </w:pPr>
    <w:r>
      <w:rPr>
        <w:noProof/>
        <w:lang w:val="en-GB" w:eastAsia="en-GB"/>
      </w:rPr>
      <mc:AlternateContent>
        <mc:Choice Requires="wpg">
          <w:drawing>
            <wp:anchor distT="0" distB="0" distL="114300" distR="114300" simplePos="0" relativeHeight="251662336" behindDoc="0" locked="0" layoutInCell="1" allowOverlap="1" wp14:anchorId="08A34B65" wp14:editId="7707214A">
              <wp:simplePos x="0" y="0"/>
              <wp:positionH relativeFrom="column">
                <wp:posOffset>-631190</wp:posOffset>
              </wp:positionH>
              <wp:positionV relativeFrom="paragraph">
                <wp:posOffset>-2555875</wp:posOffset>
              </wp:positionV>
              <wp:extent cx="7590155" cy="2861945"/>
              <wp:effectExtent l="0" t="0" r="0" b="0"/>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0155" cy="2861945"/>
                        <a:chOff x="-31" y="12137"/>
                        <a:chExt cx="11953" cy="4717"/>
                      </a:xfrm>
                    </wpg:grpSpPr>
                    <pic:pic xmlns:pic="http://schemas.openxmlformats.org/drawingml/2006/picture">
                      <pic:nvPicPr>
                        <pic:cNvPr id="2"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 y="12137"/>
                          <a:ext cx="11953" cy="4717"/>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2"/>
                      <wps:cNvSpPr txBox="1">
                        <a:spLocks noChangeArrowheads="1"/>
                      </wps:cNvSpPr>
                      <wps:spPr bwMode="auto">
                        <a:xfrm>
                          <a:off x="11" y="14949"/>
                          <a:ext cx="11825"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A5F94" w14:textId="77777777" w:rsidR="00234F50" w:rsidRDefault="00234F50" w:rsidP="00E92E5E">
                            <w:pPr>
                              <w:spacing w:line="264" w:lineRule="auto"/>
                              <w:jc w:val="center"/>
                              <w:rPr>
                                <w:rFonts w:ascii="Garamond" w:hAnsi="Garamond"/>
                                <w:b/>
                                <w:sz w:val="24"/>
                                <w:szCs w:val="24"/>
                              </w:rPr>
                            </w:pPr>
                            <w:r w:rsidRPr="00B008B2">
                              <w:rPr>
                                <w:rFonts w:ascii="Garamond" w:hAnsi="Garamond"/>
                                <w:b/>
                                <w:sz w:val="24"/>
                                <w:szCs w:val="24"/>
                              </w:rPr>
                              <w:t>ATTITUDE DETERMINES ALTITUDE</w:t>
                            </w:r>
                          </w:p>
                          <w:p w14:paraId="77A1A3C7" w14:textId="77777777" w:rsidR="00234F50" w:rsidRPr="00DC5583" w:rsidRDefault="00234F50" w:rsidP="00E92E5E">
                            <w:pPr>
                              <w:spacing w:after="0" w:line="312" w:lineRule="auto"/>
                              <w:jc w:val="center"/>
                              <w:rPr>
                                <w:rFonts w:ascii="Microsoft New Tai Lue" w:eastAsia="Microsoft JhengHei" w:hAnsi="Microsoft New Tai Lue" w:cs="Microsoft New Tai Lue"/>
                                <w:color w:val="757575"/>
                                <w:sz w:val="16"/>
                                <w:szCs w:val="16"/>
                              </w:rPr>
                            </w:pPr>
                            <w:r w:rsidRPr="00DC5583">
                              <w:rPr>
                                <w:rFonts w:ascii="Microsoft New Tai Lue" w:eastAsia="Microsoft JhengHei" w:hAnsi="Microsoft New Tai Lue" w:cs="Microsoft New Tai Lue"/>
                                <w:color w:val="757575"/>
                                <w:sz w:val="16"/>
                                <w:szCs w:val="16"/>
                              </w:rPr>
                              <w:t>Wi</w:t>
                            </w:r>
                            <w:r>
                              <w:rPr>
                                <w:rFonts w:ascii="Microsoft New Tai Lue" w:eastAsia="Microsoft JhengHei" w:hAnsi="Microsoft New Tai Lue" w:cs="Microsoft New Tai Lue"/>
                                <w:color w:val="757575"/>
                                <w:sz w:val="16"/>
                                <w:szCs w:val="16"/>
                              </w:rPr>
                              <w:t>nterbourne Road, Surrey CR7 7QT</w:t>
                            </w:r>
                            <w:r w:rsidRPr="00DC5583">
                              <w:rPr>
                                <w:rFonts w:ascii="Microsoft New Tai Lue" w:eastAsia="Microsoft JhengHei" w:hAnsi="Microsoft New Tai Lue" w:cs="Microsoft New Tai Lue"/>
                                <w:color w:val="757575"/>
                                <w:sz w:val="16"/>
                                <w:szCs w:val="16"/>
                              </w:rPr>
                              <w:t xml:space="preserve"> </w:t>
                            </w:r>
                            <w:r w:rsidRPr="00DC5583">
                              <w:rPr>
                                <w:rFonts w:ascii="Microsoft New Tai Lue" w:eastAsia="Microsoft JhengHei" w:hAnsi="Microsoft New Tai Lue" w:cs="Microsoft New Tai Lue"/>
                                <w:color w:val="757575"/>
                                <w:sz w:val="14"/>
                                <w:szCs w:val="14"/>
                              </w:rPr>
                              <w:sym w:font="Wingdings" w:char="F06C"/>
                            </w:r>
                            <w:r w:rsidRPr="00DC5583">
                              <w:rPr>
                                <w:rFonts w:ascii="Microsoft New Tai Lue" w:eastAsia="Microsoft JhengHei" w:hAnsi="Microsoft New Tai Lue" w:cs="Microsoft New Tai Lue"/>
                                <w:color w:val="757575"/>
                                <w:sz w:val="16"/>
                                <w:szCs w:val="16"/>
                              </w:rPr>
                              <w:t xml:space="preserve"> </w:t>
                            </w:r>
                            <w:r w:rsidRPr="00DC5583">
                              <w:rPr>
                                <w:rFonts w:ascii="Microsoft New Tai Lue" w:eastAsia="Microsoft JhengHei" w:hAnsi="Microsoft New Tai Lue" w:cs="Microsoft New Tai Lue"/>
                                <w:b/>
                                <w:color w:val="757575"/>
                                <w:sz w:val="16"/>
                                <w:szCs w:val="16"/>
                              </w:rPr>
                              <w:t>Tel</w:t>
                            </w:r>
                            <w:r w:rsidRPr="00DC5583">
                              <w:rPr>
                                <w:rFonts w:ascii="Microsoft New Tai Lue" w:eastAsia="Microsoft JhengHei" w:hAnsi="Microsoft New Tai Lue" w:cs="Microsoft New Tai Lue"/>
                                <w:color w:val="757575"/>
                                <w:sz w:val="16"/>
                                <w:szCs w:val="16"/>
                              </w:rPr>
                              <w:t xml:space="preserve"> 020 8689 7685 </w:t>
                            </w:r>
                            <w:r w:rsidRPr="00DC5583">
                              <w:rPr>
                                <w:rFonts w:ascii="Microsoft New Tai Lue" w:eastAsia="Microsoft JhengHei" w:hAnsi="Microsoft New Tai Lue" w:cs="Microsoft New Tai Lue"/>
                                <w:color w:val="757575"/>
                                <w:sz w:val="14"/>
                                <w:szCs w:val="14"/>
                              </w:rPr>
                              <w:sym w:font="Wingdings" w:char="F06C"/>
                            </w:r>
                            <w:r w:rsidRPr="00DC5583">
                              <w:rPr>
                                <w:rFonts w:ascii="Microsoft New Tai Lue" w:eastAsia="Microsoft JhengHei" w:hAnsi="Microsoft New Tai Lue" w:cs="Microsoft New Tai Lue"/>
                                <w:color w:val="757575"/>
                                <w:sz w:val="16"/>
                                <w:szCs w:val="16"/>
                              </w:rPr>
                              <w:t xml:space="preserve"> </w:t>
                            </w:r>
                            <w:r w:rsidRPr="00DC5583">
                              <w:rPr>
                                <w:rFonts w:ascii="Microsoft New Tai Lue" w:eastAsia="Microsoft JhengHei" w:hAnsi="Microsoft New Tai Lue" w:cs="Microsoft New Tai Lue"/>
                                <w:b/>
                                <w:color w:val="757575"/>
                                <w:sz w:val="16"/>
                                <w:szCs w:val="16"/>
                              </w:rPr>
                              <w:t xml:space="preserve">E-mail </w:t>
                            </w:r>
                            <w:r w:rsidRPr="00DC5583">
                              <w:rPr>
                                <w:rFonts w:ascii="Microsoft New Tai Lue" w:eastAsia="Microsoft JhengHei" w:hAnsi="Microsoft New Tai Lue" w:cs="Microsoft New Tai Lue"/>
                                <w:color w:val="757575"/>
                                <w:sz w:val="16"/>
                                <w:szCs w:val="16"/>
                              </w:rPr>
                              <w:t>info@winterbourneboysacademy.com</w:t>
                            </w:r>
                            <w:r>
                              <w:rPr>
                                <w:rFonts w:ascii="Microsoft New Tai Lue" w:eastAsia="Microsoft JhengHei" w:hAnsi="Microsoft New Tai Lue" w:cs="Microsoft New Tai Lue"/>
                                <w:color w:val="757575"/>
                                <w:sz w:val="16"/>
                                <w:szCs w:val="16"/>
                              </w:rPr>
                              <w:t xml:space="preserve"> </w:t>
                            </w:r>
                            <w:r w:rsidRPr="00DC5583">
                              <w:rPr>
                                <w:rFonts w:ascii="Microsoft New Tai Lue" w:eastAsia="Microsoft JhengHei" w:hAnsi="Microsoft New Tai Lue" w:cs="Microsoft New Tai Lue"/>
                                <w:color w:val="757575"/>
                                <w:sz w:val="14"/>
                                <w:szCs w:val="14"/>
                              </w:rPr>
                              <w:sym w:font="Wingdings" w:char="F06C"/>
                            </w:r>
                            <w:r>
                              <w:rPr>
                                <w:rFonts w:ascii="Microsoft New Tai Lue" w:eastAsia="Microsoft JhengHei" w:hAnsi="Microsoft New Tai Lue" w:cs="Microsoft New Tai Lue"/>
                                <w:color w:val="757575"/>
                                <w:sz w:val="16"/>
                                <w:szCs w:val="16"/>
                              </w:rPr>
                              <w:t xml:space="preserve"> </w:t>
                            </w:r>
                            <w:r w:rsidRPr="00DC5583">
                              <w:rPr>
                                <w:rFonts w:ascii="Microsoft New Tai Lue" w:eastAsia="Microsoft JhengHei" w:hAnsi="Microsoft New Tai Lue" w:cs="Microsoft New Tai Lue"/>
                                <w:b/>
                                <w:color w:val="757575"/>
                                <w:sz w:val="16"/>
                                <w:szCs w:val="16"/>
                              </w:rPr>
                              <w:t xml:space="preserve">Online </w:t>
                            </w:r>
                            <w:r w:rsidRPr="00DC5583">
                              <w:rPr>
                                <w:rFonts w:ascii="Microsoft New Tai Lue" w:eastAsia="Microsoft JhengHei" w:hAnsi="Microsoft New Tai Lue" w:cs="Microsoft New Tai Lue"/>
                                <w:color w:val="757575"/>
                                <w:sz w:val="16"/>
                                <w:szCs w:val="16"/>
                              </w:rPr>
                              <w:t>www.winterbourneboysacademy.com</w:t>
                            </w:r>
                          </w:p>
                          <w:p w14:paraId="0F150288" w14:textId="7064FF4D" w:rsidR="00234F50" w:rsidRPr="00DC5583" w:rsidRDefault="00234F50" w:rsidP="006A51DA">
                            <w:pPr>
                              <w:spacing w:after="0" w:line="288" w:lineRule="auto"/>
                              <w:jc w:val="center"/>
                              <w:rPr>
                                <w:rFonts w:ascii="Microsoft New Tai Lue" w:eastAsia="Microsoft JhengHei" w:hAnsi="Microsoft New Tai Lue" w:cs="Microsoft New Tai Lue"/>
                                <w:color w:val="757575"/>
                                <w:sz w:val="17"/>
                                <w:szCs w:val="17"/>
                              </w:rPr>
                            </w:pPr>
                            <w:r w:rsidRPr="00DC5583">
                              <w:rPr>
                                <w:rFonts w:ascii="Microsoft New Tai Lue" w:eastAsia="Microsoft JhengHei" w:hAnsi="Microsoft New Tai Lue" w:cs="Microsoft New Tai Lue"/>
                                <w:b/>
                                <w:color w:val="757575"/>
                                <w:sz w:val="17"/>
                                <w:szCs w:val="17"/>
                              </w:rPr>
                              <w:t xml:space="preserve">Headteacher </w:t>
                            </w:r>
                            <w:r>
                              <w:rPr>
                                <w:rFonts w:ascii="Microsoft New Tai Lue" w:eastAsia="Microsoft JhengHei" w:hAnsi="Microsoft New Tai Lue" w:cs="Microsoft New Tai Lue"/>
                                <w:color w:val="757575"/>
                                <w:sz w:val="17"/>
                                <w:szCs w:val="17"/>
                              </w:rPr>
                              <w:t xml:space="preserve">Ms </w:t>
                            </w:r>
                            <w:r w:rsidR="00C43DA4">
                              <w:rPr>
                                <w:rFonts w:ascii="Microsoft New Tai Lue" w:eastAsia="Microsoft JhengHei" w:hAnsi="Microsoft New Tai Lue" w:cs="Microsoft New Tai Lue"/>
                                <w:color w:val="757575"/>
                                <w:sz w:val="17"/>
                                <w:szCs w:val="17"/>
                              </w:rPr>
                              <w:t>C Henny</w:t>
                            </w:r>
                          </w:p>
                          <w:p w14:paraId="340ECAFD" w14:textId="77777777" w:rsidR="00234F50" w:rsidRPr="00DC5583" w:rsidRDefault="00234F50" w:rsidP="00E92E5E">
                            <w:pPr>
                              <w:spacing w:after="0" w:line="288" w:lineRule="auto"/>
                              <w:jc w:val="center"/>
                              <w:rPr>
                                <w:b/>
                                <w:color w:val="757575"/>
                                <w:sz w:val="17"/>
                                <w:szCs w:val="17"/>
                              </w:rPr>
                            </w:pPr>
                            <w:r w:rsidRPr="00DC5583">
                              <w:rPr>
                                <w:rFonts w:ascii="Microsoft New Tai Lue" w:eastAsia="Microsoft JhengHei" w:hAnsi="Microsoft New Tai Lue" w:cs="Microsoft New Tai Lue"/>
                                <w:b/>
                                <w:color w:val="757575"/>
                                <w:sz w:val="17"/>
                                <w:szCs w:val="17"/>
                              </w:rPr>
                              <w:t xml:space="preserve">Executive Headteacher and Chief Executive Officer </w:t>
                            </w:r>
                            <w:r w:rsidRPr="00DC5583">
                              <w:rPr>
                                <w:rFonts w:ascii="Microsoft New Tai Lue" w:eastAsia="Microsoft JhengHei" w:hAnsi="Microsoft New Tai Lue" w:cs="Microsoft New Tai Lue"/>
                                <w:color w:val="757575"/>
                                <w:sz w:val="17"/>
                                <w:szCs w:val="17"/>
                              </w:rPr>
                              <w:t>MS J Tapper CBE FRSA MA NPQH</w:t>
                            </w:r>
                          </w:p>
                          <w:p w14:paraId="368E0C80" w14:textId="77777777" w:rsidR="00234F50" w:rsidRPr="000C2BEB" w:rsidRDefault="00234F50" w:rsidP="00E92E5E">
                            <w:pPr>
                              <w:spacing w:after="0" w:line="288" w:lineRule="auto"/>
                              <w:jc w:val="center"/>
                              <w:rPr>
                                <w:b/>
                                <w:color w:val="757575"/>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34B65" id="Group 4" o:spid="_x0000_s1026" style="position:absolute;left:0;text-align:left;margin-left:-49.7pt;margin-top:-201.25pt;width:597.65pt;height:225.35pt;z-index:251662336" coordorigin="-31,12137" coordsize="11953,4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1;top:12137;width:11953;height:4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2" o:spid="_x0000_s1028" type="#_x0000_t202" style="position:absolute;left:11;top:14949;width:1182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F2A5F94" w14:textId="77777777" w:rsidR="00234F50" w:rsidRDefault="00234F50" w:rsidP="00E92E5E">
                      <w:pPr>
                        <w:spacing w:line="264" w:lineRule="auto"/>
                        <w:jc w:val="center"/>
                        <w:rPr>
                          <w:rFonts w:ascii="Garamond" w:hAnsi="Garamond"/>
                          <w:b/>
                          <w:sz w:val="24"/>
                          <w:szCs w:val="24"/>
                        </w:rPr>
                      </w:pPr>
                      <w:r w:rsidRPr="00B008B2">
                        <w:rPr>
                          <w:rFonts w:ascii="Garamond" w:hAnsi="Garamond"/>
                          <w:b/>
                          <w:sz w:val="24"/>
                          <w:szCs w:val="24"/>
                        </w:rPr>
                        <w:t>ATTITUDE DETERMINES ALTITUDE</w:t>
                      </w:r>
                    </w:p>
                    <w:p w14:paraId="77A1A3C7" w14:textId="77777777" w:rsidR="00234F50" w:rsidRPr="00DC5583" w:rsidRDefault="00234F50" w:rsidP="00E92E5E">
                      <w:pPr>
                        <w:spacing w:after="0" w:line="312" w:lineRule="auto"/>
                        <w:jc w:val="center"/>
                        <w:rPr>
                          <w:rFonts w:ascii="Microsoft New Tai Lue" w:eastAsia="Microsoft JhengHei" w:hAnsi="Microsoft New Tai Lue" w:cs="Microsoft New Tai Lue"/>
                          <w:color w:val="757575"/>
                          <w:sz w:val="16"/>
                          <w:szCs w:val="16"/>
                        </w:rPr>
                      </w:pPr>
                      <w:r w:rsidRPr="00DC5583">
                        <w:rPr>
                          <w:rFonts w:ascii="Microsoft New Tai Lue" w:eastAsia="Microsoft JhengHei" w:hAnsi="Microsoft New Tai Lue" w:cs="Microsoft New Tai Lue"/>
                          <w:color w:val="757575"/>
                          <w:sz w:val="16"/>
                          <w:szCs w:val="16"/>
                        </w:rPr>
                        <w:t>Wi</w:t>
                      </w:r>
                      <w:r>
                        <w:rPr>
                          <w:rFonts w:ascii="Microsoft New Tai Lue" w:eastAsia="Microsoft JhengHei" w:hAnsi="Microsoft New Tai Lue" w:cs="Microsoft New Tai Lue"/>
                          <w:color w:val="757575"/>
                          <w:sz w:val="16"/>
                          <w:szCs w:val="16"/>
                        </w:rPr>
                        <w:t>nterbourne Road, Surrey CR7 7QT</w:t>
                      </w:r>
                      <w:r w:rsidRPr="00DC5583">
                        <w:rPr>
                          <w:rFonts w:ascii="Microsoft New Tai Lue" w:eastAsia="Microsoft JhengHei" w:hAnsi="Microsoft New Tai Lue" w:cs="Microsoft New Tai Lue"/>
                          <w:color w:val="757575"/>
                          <w:sz w:val="16"/>
                          <w:szCs w:val="16"/>
                        </w:rPr>
                        <w:t xml:space="preserve"> </w:t>
                      </w:r>
                      <w:r w:rsidRPr="00DC5583">
                        <w:rPr>
                          <w:rFonts w:ascii="Microsoft New Tai Lue" w:eastAsia="Microsoft JhengHei" w:hAnsi="Microsoft New Tai Lue" w:cs="Microsoft New Tai Lue"/>
                          <w:color w:val="757575"/>
                          <w:sz w:val="14"/>
                          <w:szCs w:val="14"/>
                        </w:rPr>
                        <w:sym w:font="Wingdings" w:char="F06C"/>
                      </w:r>
                      <w:r w:rsidRPr="00DC5583">
                        <w:rPr>
                          <w:rFonts w:ascii="Microsoft New Tai Lue" w:eastAsia="Microsoft JhengHei" w:hAnsi="Microsoft New Tai Lue" w:cs="Microsoft New Tai Lue"/>
                          <w:color w:val="757575"/>
                          <w:sz w:val="16"/>
                          <w:szCs w:val="16"/>
                        </w:rPr>
                        <w:t xml:space="preserve"> </w:t>
                      </w:r>
                      <w:r w:rsidRPr="00DC5583">
                        <w:rPr>
                          <w:rFonts w:ascii="Microsoft New Tai Lue" w:eastAsia="Microsoft JhengHei" w:hAnsi="Microsoft New Tai Lue" w:cs="Microsoft New Tai Lue"/>
                          <w:b/>
                          <w:color w:val="757575"/>
                          <w:sz w:val="16"/>
                          <w:szCs w:val="16"/>
                        </w:rPr>
                        <w:t>Tel</w:t>
                      </w:r>
                      <w:r w:rsidRPr="00DC5583">
                        <w:rPr>
                          <w:rFonts w:ascii="Microsoft New Tai Lue" w:eastAsia="Microsoft JhengHei" w:hAnsi="Microsoft New Tai Lue" w:cs="Microsoft New Tai Lue"/>
                          <w:color w:val="757575"/>
                          <w:sz w:val="16"/>
                          <w:szCs w:val="16"/>
                        </w:rPr>
                        <w:t xml:space="preserve"> 020 8689 7685 </w:t>
                      </w:r>
                      <w:r w:rsidRPr="00DC5583">
                        <w:rPr>
                          <w:rFonts w:ascii="Microsoft New Tai Lue" w:eastAsia="Microsoft JhengHei" w:hAnsi="Microsoft New Tai Lue" w:cs="Microsoft New Tai Lue"/>
                          <w:color w:val="757575"/>
                          <w:sz w:val="14"/>
                          <w:szCs w:val="14"/>
                        </w:rPr>
                        <w:sym w:font="Wingdings" w:char="F06C"/>
                      </w:r>
                      <w:r w:rsidRPr="00DC5583">
                        <w:rPr>
                          <w:rFonts w:ascii="Microsoft New Tai Lue" w:eastAsia="Microsoft JhengHei" w:hAnsi="Microsoft New Tai Lue" w:cs="Microsoft New Tai Lue"/>
                          <w:color w:val="757575"/>
                          <w:sz w:val="16"/>
                          <w:szCs w:val="16"/>
                        </w:rPr>
                        <w:t xml:space="preserve"> </w:t>
                      </w:r>
                      <w:r w:rsidRPr="00DC5583">
                        <w:rPr>
                          <w:rFonts w:ascii="Microsoft New Tai Lue" w:eastAsia="Microsoft JhengHei" w:hAnsi="Microsoft New Tai Lue" w:cs="Microsoft New Tai Lue"/>
                          <w:b/>
                          <w:color w:val="757575"/>
                          <w:sz w:val="16"/>
                          <w:szCs w:val="16"/>
                        </w:rPr>
                        <w:t xml:space="preserve">E-mail </w:t>
                      </w:r>
                      <w:r w:rsidRPr="00DC5583">
                        <w:rPr>
                          <w:rFonts w:ascii="Microsoft New Tai Lue" w:eastAsia="Microsoft JhengHei" w:hAnsi="Microsoft New Tai Lue" w:cs="Microsoft New Tai Lue"/>
                          <w:color w:val="757575"/>
                          <w:sz w:val="16"/>
                          <w:szCs w:val="16"/>
                        </w:rPr>
                        <w:t>info@winterbourneboysacademy.com</w:t>
                      </w:r>
                      <w:r>
                        <w:rPr>
                          <w:rFonts w:ascii="Microsoft New Tai Lue" w:eastAsia="Microsoft JhengHei" w:hAnsi="Microsoft New Tai Lue" w:cs="Microsoft New Tai Lue"/>
                          <w:color w:val="757575"/>
                          <w:sz w:val="16"/>
                          <w:szCs w:val="16"/>
                        </w:rPr>
                        <w:t xml:space="preserve"> </w:t>
                      </w:r>
                      <w:r w:rsidRPr="00DC5583">
                        <w:rPr>
                          <w:rFonts w:ascii="Microsoft New Tai Lue" w:eastAsia="Microsoft JhengHei" w:hAnsi="Microsoft New Tai Lue" w:cs="Microsoft New Tai Lue"/>
                          <w:color w:val="757575"/>
                          <w:sz w:val="14"/>
                          <w:szCs w:val="14"/>
                        </w:rPr>
                        <w:sym w:font="Wingdings" w:char="F06C"/>
                      </w:r>
                      <w:r>
                        <w:rPr>
                          <w:rFonts w:ascii="Microsoft New Tai Lue" w:eastAsia="Microsoft JhengHei" w:hAnsi="Microsoft New Tai Lue" w:cs="Microsoft New Tai Lue"/>
                          <w:color w:val="757575"/>
                          <w:sz w:val="16"/>
                          <w:szCs w:val="16"/>
                        </w:rPr>
                        <w:t xml:space="preserve"> </w:t>
                      </w:r>
                      <w:r w:rsidRPr="00DC5583">
                        <w:rPr>
                          <w:rFonts w:ascii="Microsoft New Tai Lue" w:eastAsia="Microsoft JhengHei" w:hAnsi="Microsoft New Tai Lue" w:cs="Microsoft New Tai Lue"/>
                          <w:b/>
                          <w:color w:val="757575"/>
                          <w:sz w:val="16"/>
                          <w:szCs w:val="16"/>
                        </w:rPr>
                        <w:t xml:space="preserve">Online </w:t>
                      </w:r>
                      <w:r w:rsidRPr="00DC5583">
                        <w:rPr>
                          <w:rFonts w:ascii="Microsoft New Tai Lue" w:eastAsia="Microsoft JhengHei" w:hAnsi="Microsoft New Tai Lue" w:cs="Microsoft New Tai Lue"/>
                          <w:color w:val="757575"/>
                          <w:sz w:val="16"/>
                          <w:szCs w:val="16"/>
                        </w:rPr>
                        <w:t>www.winterbourneboysacademy.com</w:t>
                      </w:r>
                    </w:p>
                    <w:p w14:paraId="0F150288" w14:textId="7064FF4D" w:rsidR="00234F50" w:rsidRPr="00DC5583" w:rsidRDefault="00234F50" w:rsidP="006A51DA">
                      <w:pPr>
                        <w:spacing w:after="0" w:line="288" w:lineRule="auto"/>
                        <w:jc w:val="center"/>
                        <w:rPr>
                          <w:rFonts w:ascii="Microsoft New Tai Lue" w:eastAsia="Microsoft JhengHei" w:hAnsi="Microsoft New Tai Lue" w:cs="Microsoft New Tai Lue"/>
                          <w:color w:val="757575"/>
                          <w:sz w:val="17"/>
                          <w:szCs w:val="17"/>
                        </w:rPr>
                      </w:pPr>
                      <w:r w:rsidRPr="00DC5583">
                        <w:rPr>
                          <w:rFonts w:ascii="Microsoft New Tai Lue" w:eastAsia="Microsoft JhengHei" w:hAnsi="Microsoft New Tai Lue" w:cs="Microsoft New Tai Lue"/>
                          <w:b/>
                          <w:color w:val="757575"/>
                          <w:sz w:val="17"/>
                          <w:szCs w:val="17"/>
                        </w:rPr>
                        <w:t xml:space="preserve">Headteacher </w:t>
                      </w:r>
                      <w:r>
                        <w:rPr>
                          <w:rFonts w:ascii="Microsoft New Tai Lue" w:eastAsia="Microsoft JhengHei" w:hAnsi="Microsoft New Tai Lue" w:cs="Microsoft New Tai Lue"/>
                          <w:color w:val="757575"/>
                          <w:sz w:val="17"/>
                          <w:szCs w:val="17"/>
                        </w:rPr>
                        <w:t xml:space="preserve">Ms </w:t>
                      </w:r>
                      <w:r w:rsidR="00C43DA4">
                        <w:rPr>
                          <w:rFonts w:ascii="Microsoft New Tai Lue" w:eastAsia="Microsoft JhengHei" w:hAnsi="Microsoft New Tai Lue" w:cs="Microsoft New Tai Lue"/>
                          <w:color w:val="757575"/>
                          <w:sz w:val="17"/>
                          <w:szCs w:val="17"/>
                        </w:rPr>
                        <w:t>C Henny</w:t>
                      </w:r>
                    </w:p>
                    <w:p w14:paraId="340ECAFD" w14:textId="77777777" w:rsidR="00234F50" w:rsidRPr="00DC5583" w:rsidRDefault="00234F50" w:rsidP="00E92E5E">
                      <w:pPr>
                        <w:spacing w:after="0" w:line="288" w:lineRule="auto"/>
                        <w:jc w:val="center"/>
                        <w:rPr>
                          <w:b/>
                          <w:color w:val="757575"/>
                          <w:sz w:val="17"/>
                          <w:szCs w:val="17"/>
                        </w:rPr>
                      </w:pPr>
                      <w:r w:rsidRPr="00DC5583">
                        <w:rPr>
                          <w:rFonts w:ascii="Microsoft New Tai Lue" w:eastAsia="Microsoft JhengHei" w:hAnsi="Microsoft New Tai Lue" w:cs="Microsoft New Tai Lue"/>
                          <w:b/>
                          <w:color w:val="757575"/>
                          <w:sz w:val="17"/>
                          <w:szCs w:val="17"/>
                        </w:rPr>
                        <w:t xml:space="preserve">Executive Headteacher and Chief Executive Officer </w:t>
                      </w:r>
                      <w:r w:rsidRPr="00DC5583">
                        <w:rPr>
                          <w:rFonts w:ascii="Microsoft New Tai Lue" w:eastAsia="Microsoft JhengHei" w:hAnsi="Microsoft New Tai Lue" w:cs="Microsoft New Tai Lue"/>
                          <w:color w:val="757575"/>
                          <w:sz w:val="17"/>
                          <w:szCs w:val="17"/>
                        </w:rPr>
                        <w:t>MS J Tapper CBE FRSA MA NPQH</w:t>
                      </w:r>
                    </w:p>
                    <w:p w14:paraId="368E0C80" w14:textId="77777777" w:rsidR="00234F50" w:rsidRPr="000C2BEB" w:rsidRDefault="00234F50" w:rsidP="00E92E5E">
                      <w:pPr>
                        <w:spacing w:after="0" w:line="288" w:lineRule="auto"/>
                        <w:jc w:val="center"/>
                        <w:rPr>
                          <w:b/>
                          <w:color w:val="757575"/>
                        </w:rPr>
                      </w:pP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B1484" w14:textId="77777777" w:rsidR="006A51DA" w:rsidRDefault="006A51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46AE7" w14:textId="77777777" w:rsidR="00646558" w:rsidRDefault="00646558">
      <w:pPr>
        <w:spacing w:after="0" w:line="240" w:lineRule="auto"/>
      </w:pPr>
      <w:r>
        <w:separator/>
      </w:r>
    </w:p>
  </w:footnote>
  <w:footnote w:type="continuationSeparator" w:id="0">
    <w:p w14:paraId="6461E623" w14:textId="77777777" w:rsidR="00646558" w:rsidRDefault="00646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A4989" w14:textId="77777777" w:rsidR="006A51DA" w:rsidRDefault="006A51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EDF25" w14:textId="77777777" w:rsidR="00234F50" w:rsidRDefault="00234F50" w:rsidP="002F61D6">
    <w:pPr>
      <w:pStyle w:val="Header"/>
      <w:tabs>
        <w:tab w:val="clear" w:pos="4320"/>
        <w:tab w:val="clear" w:pos="8640"/>
        <w:tab w:val="center" w:pos="4820"/>
        <w:tab w:val="right" w:pos="9781"/>
      </w:tabs>
      <w:jc w:val="center"/>
      <w:rPr>
        <w:noProof/>
      </w:rPr>
    </w:pPr>
    <w:r>
      <w:rPr>
        <w:noProof/>
        <w:lang w:val="en-GB" w:eastAsia="en-GB"/>
      </w:rPr>
      <mc:AlternateContent>
        <mc:Choice Requires="wpg">
          <w:drawing>
            <wp:anchor distT="0" distB="0" distL="114300" distR="114300" simplePos="0" relativeHeight="251660288" behindDoc="0" locked="0" layoutInCell="1" allowOverlap="1" wp14:anchorId="3AFACA87" wp14:editId="423865B9">
              <wp:simplePos x="0" y="0"/>
              <wp:positionH relativeFrom="column">
                <wp:posOffset>1614170</wp:posOffset>
              </wp:positionH>
              <wp:positionV relativeFrom="paragraph">
                <wp:posOffset>-53975</wp:posOffset>
              </wp:positionV>
              <wp:extent cx="3034665" cy="1022350"/>
              <wp:effectExtent l="4445" t="3175" r="0" b="0"/>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4665" cy="1022350"/>
                        <a:chOff x="3506" y="482"/>
                        <a:chExt cx="4779" cy="1610"/>
                      </a:xfrm>
                    </wpg:grpSpPr>
                    <pic:pic xmlns:pic="http://schemas.openxmlformats.org/drawingml/2006/picture">
                      <pic:nvPicPr>
                        <pic:cNvPr id="5"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700" y="482"/>
                          <a:ext cx="4271" cy="8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506" y="1485"/>
                          <a:ext cx="4779" cy="6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706B1F" id="Group 1" o:spid="_x0000_s1026" style="position:absolute;margin-left:127.1pt;margin-top:-4.25pt;width:238.95pt;height:80.5pt;z-index:251660288" coordorigin="3506,482" coordsize="4779,1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Fkb2JlIFBob3Rvc2hvcCBDUzUuMSBNYWNpbnRvc2gAMjAxMjowNjoyMiAxNjowMDoyNwAA&#10;A6ACAAQAAAABAAAEyaADAAQAAAABAAABj+ocAAcAAAgMAAAIwA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X/4Quz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Dw/eHBhY2tldCBlbmQ9J3cnPz7/2wBDAAIBAQIB&#10;AQICAgICAgICAwUDAwMDAwYEBAMFBwYHBwcGBwcICQsJCAgKCAcHCg0KCgsMDAwMBwkODw0MDgsM&#10;DAz/2wBDAQICAgMDAwYDAwYMCAcIDAwMDAwMDAwMDAwMDAwMDAwMDAwMDAwMDAwMDAwMDAwMDAwM&#10;DAwMDAwMDAwMDAwMDAz/wAARCAJQC/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&#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R3dul1bvFIqvHICrKRkEEdD618ufFz/giT+yR8bfBs+ha1+zv8J7&#10;SzupEmebQtAh0C+3KcjF3YCG4VSeqiQBhwcivqc5PtRg5GMYqJRTdxps/P8A/wCIXX9hXBA+BvTn&#10;/kcvEH/ydX1l+zz+xl8JP2SrGa3+GHw08C+ABewQ295LoOh21jPfpCCI/tEsaB5iu5jukLNlmOcs&#10;SfTccngYNGM4yBxVqTWxDinuJGuDnnPSnUijGeAKWgaCiiig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WRvYmUgUGhvdG9zaG9wIENTNS4xIE1hY2ludG9z&#10;aAAyMDEyOjA2OjIyIDE2OjAwOjI3AAADoAIABAAAAAEAAATJoAMABAAAAAEAAAGP6hwABwAACAwA&#10;AAjA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f/hC7N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PD94cGFj&#10;a2V0IGVuZD0ndyc/Pv/bAEMAAgEBAgEBAgICAgICAgIDBQMDAwMDBgQEAwUHBgcHBwYHBwgJCwkI&#10;CAoIBwcKDQoKCwwMDAwHCQ4PDQwOCwwMDP/bAEMBAgICAwMDBgMDBgwIBwgMDAwMDAwMDAwMDAwM&#10;DAwMDAwMDAwMDAwMDAwMDAwMDAwMDAwMDAwMDAwMDAwMDAwMDP/AABEIAZQM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544oooAP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j2oopS2A4L47/szeBP2kNItLXxn4cstYfTHM&#10;mn3gZ7bUNLdiu6S1u4WSe2c7VBaGRGIGCSOK84sf+CY/wZ+3QTal4f8AEHim3tmyth4n8Xaz4h02&#10;QjOGktL66mgkYHkM6MQeQQQDRRXz2PwGGqYmE6lOLfdpN/fY6aVapGLUZNL1Pe7ACJmiRVVIwAoA&#10;wAPSrNFFe/BJaI4qcm1dhRRRVm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700;top:482;width:4271;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">
                <v:imagedata r:id="rId3" o:title=""/>
              </v:shape>
              <v:shape id="Picture 3" o:spid="_x0000_s1028" type="#_x0000_t75" style="position:absolute;left:3506;top:1485;width:4779;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">
                <v:imagedata r:id="rId4"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1D8A1" w14:textId="77777777" w:rsidR="006A51DA" w:rsidRDefault="006A51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15A1DA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7AF2D52"/>
    <w:multiLevelType w:val="multilevel"/>
    <w:tmpl w:val="CDC48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2A45BFE"/>
    <w:multiLevelType w:val="hybridMultilevel"/>
    <w:tmpl w:val="933E2CFC"/>
    <w:lvl w:ilvl="0" w:tplc="42CC17D2">
      <w:start w:val="1"/>
      <w:numFmt w:val="bullet"/>
      <w:pStyle w:val="ListBullet"/>
      <w:lvlText w:val=""/>
      <w:lvlJc w:val="left"/>
      <w:pPr>
        <w:ind w:left="360" w:hanging="360"/>
      </w:pPr>
      <w:rPr>
        <w:rFonts w:ascii="Wingdings 2" w:hAnsi="Wingdings 2" w:hint="default"/>
        <w:color w:val="4F81B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2090230">
    <w:abstractNumId w:val="0"/>
  </w:num>
  <w:num w:numId="2" w16cid:durableId="1886717147">
    <w:abstractNumId w:val="0"/>
  </w:num>
  <w:num w:numId="3" w16cid:durableId="1693993587">
    <w:abstractNumId w:val="0"/>
  </w:num>
  <w:num w:numId="4" w16cid:durableId="1509831508">
    <w:abstractNumId w:val="0"/>
  </w:num>
  <w:num w:numId="5" w16cid:durableId="1466776712">
    <w:abstractNumId w:val="2"/>
  </w:num>
  <w:num w:numId="6" w16cid:durableId="338964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D57"/>
    <w:rsid w:val="000245ED"/>
    <w:rsid w:val="00065EE7"/>
    <w:rsid w:val="000679F5"/>
    <w:rsid w:val="00090D03"/>
    <w:rsid w:val="000C2BEB"/>
    <w:rsid w:val="000C67E7"/>
    <w:rsid w:val="001146AB"/>
    <w:rsid w:val="00122DBD"/>
    <w:rsid w:val="00123CC5"/>
    <w:rsid w:val="00136C72"/>
    <w:rsid w:val="00145BD4"/>
    <w:rsid w:val="001547F3"/>
    <w:rsid w:val="00162B67"/>
    <w:rsid w:val="00174BC3"/>
    <w:rsid w:val="001A7C68"/>
    <w:rsid w:val="001C1E91"/>
    <w:rsid w:val="001D0F60"/>
    <w:rsid w:val="001D43CB"/>
    <w:rsid w:val="001E7C15"/>
    <w:rsid w:val="00210345"/>
    <w:rsid w:val="00234F50"/>
    <w:rsid w:val="00241C99"/>
    <w:rsid w:val="00270DA7"/>
    <w:rsid w:val="00272FE6"/>
    <w:rsid w:val="00277208"/>
    <w:rsid w:val="002A35B3"/>
    <w:rsid w:val="002B007A"/>
    <w:rsid w:val="002F5614"/>
    <w:rsid w:val="002F61D6"/>
    <w:rsid w:val="00300EF5"/>
    <w:rsid w:val="003016B7"/>
    <w:rsid w:val="00310815"/>
    <w:rsid w:val="00325D0F"/>
    <w:rsid w:val="003643C3"/>
    <w:rsid w:val="003911D5"/>
    <w:rsid w:val="003C5382"/>
    <w:rsid w:val="004051D2"/>
    <w:rsid w:val="004358E6"/>
    <w:rsid w:val="0044672A"/>
    <w:rsid w:val="00453E1A"/>
    <w:rsid w:val="00483376"/>
    <w:rsid w:val="004846B2"/>
    <w:rsid w:val="004915F9"/>
    <w:rsid w:val="00495D1C"/>
    <w:rsid w:val="004B2969"/>
    <w:rsid w:val="004B501D"/>
    <w:rsid w:val="004C11B2"/>
    <w:rsid w:val="004D2FC8"/>
    <w:rsid w:val="004D6676"/>
    <w:rsid w:val="005468DE"/>
    <w:rsid w:val="00561F82"/>
    <w:rsid w:val="00580BBF"/>
    <w:rsid w:val="00584401"/>
    <w:rsid w:val="00597262"/>
    <w:rsid w:val="005A6323"/>
    <w:rsid w:val="005B38E3"/>
    <w:rsid w:val="00646558"/>
    <w:rsid w:val="006646D5"/>
    <w:rsid w:val="00665982"/>
    <w:rsid w:val="006A51DA"/>
    <w:rsid w:val="006B0D7B"/>
    <w:rsid w:val="006B59C2"/>
    <w:rsid w:val="006D30F4"/>
    <w:rsid w:val="0071068A"/>
    <w:rsid w:val="00716F72"/>
    <w:rsid w:val="00722D6D"/>
    <w:rsid w:val="00756294"/>
    <w:rsid w:val="00757F68"/>
    <w:rsid w:val="00776C84"/>
    <w:rsid w:val="007A2110"/>
    <w:rsid w:val="007A5412"/>
    <w:rsid w:val="007B1CD7"/>
    <w:rsid w:val="007E4620"/>
    <w:rsid w:val="00806F7A"/>
    <w:rsid w:val="00823A1D"/>
    <w:rsid w:val="00835980"/>
    <w:rsid w:val="00882DBC"/>
    <w:rsid w:val="008A1821"/>
    <w:rsid w:val="008A6238"/>
    <w:rsid w:val="008A6BDC"/>
    <w:rsid w:val="008B0C8E"/>
    <w:rsid w:val="008C110E"/>
    <w:rsid w:val="008E3C5D"/>
    <w:rsid w:val="00921EF9"/>
    <w:rsid w:val="00933694"/>
    <w:rsid w:val="009814EB"/>
    <w:rsid w:val="009A0B79"/>
    <w:rsid w:val="009A34BC"/>
    <w:rsid w:val="009B77E2"/>
    <w:rsid w:val="00A11F3B"/>
    <w:rsid w:val="00A227BE"/>
    <w:rsid w:val="00A35276"/>
    <w:rsid w:val="00A46649"/>
    <w:rsid w:val="00A70727"/>
    <w:rsid w:val="00A70F1C"/>
    <w:rsid w:val="00A753D1"/>
    <w:rsid w:val="00A76C1F"/>
    <w:rsid w:val="00A943F2"/>
    <w:rsid w:val="00AA02A8"/>
    <w:rsid w:val="00AB2272"/>
    <w:rsid w:val="00AC71D1"/>
    <w:rsid w:val="00AD3202"/>
    <w:rsid w:val="00B008B2"/>
    <w:rsid w:val="00B01B74"/>
    <w:rsid w:val="00B21E72"/>
    <w:rsid w:val="00B46C6B"/>
    <w:rsid w:val="00B51FB7"/>
    <w:rsid w:val="00B853FD"/>
    <w:rsid w:val="00B95B0C"/>
    <w:rsid w:val="00BB2DB0"/>
    <w:rsid w:val="00C06284"/>
    <w:rsid w:val="00C24A28"/>
    <w:rsid w:val="00C27167"/>
    <w:rsid w:val="00C43DA4"/>
    <w:rsid w:val="00C61956"/>
    <w:rsid w:val="00C632D3"/>
    <w:rsid w:val="00C86AA3"/>
    <w:rsid w:val="00C86D57"/>
    <w:rsid w:val="00C920FC"/>
    <w:rsid w:val="00C92FB1"/>
    <w:rsid w:val="00CA708C"/>
    <w:rsid w:val="00CC6E2C"/>
    <w:rsid w:val="00CE42D6"/>
    <w:rsid w:val="00CE5D4F"/>
    <w:rsid w:val="00CF7420"/>
    <w:rsid w:val="00D80A4E"/>
    <w:rsid w:val="00DA4727"/>
    <w:rsid w:val="00DB01BD"/>
    <w:rsid w:val="00DB1DA5"/>
    <w:rsid w:val="00DC5583"/>
    <w:rsid w:val="00DC5891"/>
    <w:rsid w:val="00DD1C4E"/>
    <w:rsid w:val="00DD1DB2"/>
    <w:rsid w:val="00DF17E8"/>
    <w:rsid w:val="00E05704"/>
    <w:rsid w:val="00E071E5"/>
    <w:rsid w:val="00E11A6F"/>
    <w:rsid w:val="00E265EE"/>
    <w:rsid w:val="00E27552"/>
    <w:rsid w:val="00E56394"/>
    <w:rsid w:val="00E617F6"/>
    <w:rsid w:val="00E71F89"/>
    <w:rsid w:val="00E92E5E"/>
    <w:rsid w:val="00EB1F26"/>
    <w:rsid w:val="00EB531E"/>
    <w:rsid w:val="00EF4B6D"/>
    <w:rsid w:val="00F05033"/>
    <w:rsid w:val="00F0713E"/>
    <w:rsid w:val="00F20111"/>
    <w:rsid w:val="00F21ADF"/>
    <w:rsid w:val="00F35CD0"/>
    <w:rsid w:val="00F536E1"/>
    <w:rsid w:val="00F56B84"/>
    <w:rsid w:val="00F57410"/>
    <w:rsid w:val="00F66AC7"/>
    <w:rsid w:val="00F90F46"/>
    <w:rsid w:val="00FA0A3A"/>
    <w:rsid w:val="00FF1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D5F41A"/>
  <w15:docId w15:val="{34402F8C-E762-4DB0-901A-F99E8AED0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CD7"/>
    <w:pPr>
      <w:spacing w:after="200" w:line="276" w:lineRule="auto"/>
    </w:pPr>
    <w:rPr>
      <w:rFonts w:eastAsia="Times New Roman"/>
      <w:color w:val="000000"/>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5980"/>
    <w:pPr>
      <w:tabs>
        <w:tab w:val="center" w:pos="4320"/>
        <w:tab w:val="right" w:pos="8640"/>
      </w:tabs>
    </w:pPr>
  </w:style>
  <w:style w:type="character" w:customStyle="1" w:styleId="HeaderChar">
    <w:name w:val="Header Char"/>
    <w:basedOn w:val="DefaultParagraphFont"/>
    <w:link w:val="Header"/>
    <w:uiPriority w:val="99"/>
    <w:locked/>
    <w:rsid w:val="00835980"/>
    <w:rPr>
      <w:rFonts w:cs="Times New Roman"/>
    </w:rPr>
  </w:style>
  <w:style w:type="paragraph" w:styleId="Footer">
    <w:name w:val="footer"/>
    <w:basedOn w:val="Normal"/>
    <w:link w:val="FooterChar"/>
    <w:uiPriority w:val="99"/>
    <w:rsid w:val="00835980"/>
    <w:pPr>
      <w:tabs>
        <w:tab w:val="center" w:pos="4320"/>
        <w:tab w:val="right" w:pos="8640"/>
      </w:tabs>
    </w:pPr>
  </w:style>
  <w:style w:type="character" w:customStyle="1" w:styleId="FooterChar">
    <w:name w:val="Footer Char"/>
    <w:basedOn w:val="DefaultParagraphFont"/>
    <w:link w:val="Footer"/>
    <w:uiPriority w:val="99"/>
    <w:locked/>
    <w:rsid w:val="00835980"/>
    <w:rPr>
      <w:rFonts w:cs="Times New Roman"/>
    </w:rPr>
  </w:style>
  <w:style w:type="paragraph" w:styleId="ListBullet">
    <w:name w:val="List Bullet"/>
    <w:basedOn w:val="Normal"/>
    <w:uiPriority w:val="99"/>
    <w:rsid w:val="00835980"/>
    <w:pPr>
      <w:numPr>
        <w:numId w:val="5"/>
      </w:numPr>
      <w:spacing w:before="200" w:line="240" w:lineRule="auto"/>
      <w:ind w:left="720"/>
    </w:pPr>
    <w:rPr>
      <w:szCs w:val="22"/>
    </w:rPr>
  </w:style>
  <w:style w:type="paragraph" w:styleId="Salutation">
    <w:name w:val="Salutation"/>
    <w:basedOn w:val="Normal"/>
    <w:next w:val="Normal"/>
    <w:link w:val="SalutationChar"/>
    <w:uiPriority w:val="99"/>
    <w:rsid w:val="00835980"/>
    <w:pPr>
      <w:spacing w:before="480"/>
    </w:pPr>
    <w:rPr>
      <w:lang w:val="en-GB" w:eastAsia="en-GB"/>
    </w:rPr>
  </w:style>
  <w:style w:type="character" w:customStyle="1" w:styleId="SalutationChar">
    <w:name w:val="Salutation Char"/>
    <w:basedOn w:val="DefaultParagraphFont"/>
    <w:link w:val="Salutation"/>
    <w:uiPriority w:val="99"/>
    <w:locked/>
    <w:rsid w:val="00835980"/>
    <w:rPr>
      <w:rFonts w:eastAsia="Times New Roman" w:cs="Times New Roman"/>
      <w:color w:val="000000"/>
      <w:sz w:val="20"/>
    </w:rPr>
  </w:style>
  <w:style w:type="paragraph" w:styleId="Signature">
    <w:name w:val="Signature"/>
    <w:basedOn w:val="Normal"/>
    <w:link w:val="SignatureChar"/>
    <w:uiPriority w:val="99"/>
    <w:rsid w:val="00835980"/>
    <w:pPr>
      <w:spacing w:before="720" w:after="0" w:line="240" w:lineRule="auto"/>
    </w:pPr>
    <w:rPr>
      <w:lang w:val="en-GB" w:eastAsia="en-GB"/>
    </w:rPr>
  </w:style>
  <w:style w:type="character" w:customStyle="1" w:styleId="SignatureChar">
    <w:name w:val="Signature Char"/>
    <w:basedOn w:val="DefaultParagraphFont"/>
    <w:link w:val="Signature"/>
    <w:uiPriority w:val="99"/>
    <w:locked/>
    <w:rsid w:val="00835980"/>
    <w:rPr>
      <w:rFonts w:eastAsia="Times New Roman" w:cs="Times New Roman"/>
      <w:color w:val="000000"/>
      <w:sz w:val="20"/>
    </w:rPr>
  </w:style>
  <w:style w:type="paragraph" w:styleId="BalloonText">
    <w:name w:val="Balloon Text"/>
    <w:basedOn w:val="Normal"/>
    <w:link w:val="BalloonTextChar"/>
    <w:uiPriority w:val="99"/>
    <w:rsid w:val="00B008B2"/>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locked/>
    <w:rsid w:val="00B008B2"/>
    <w:rPr>
      <w:rFonts w:ascii="Tahoma" w:hAnsi="Tahoma" w:cs="Times New Roman"/>
      <w:color w:val="000000"/>
      <w:sz w:val="16"/>
      <w:lang w:val="en-US" w:eastAsia="en-US"/>
    </w:rPr>
  </w:style>
  <w:style w:type="character" w:styleId="Hyperlink">
    <w:name w:val="Hyperlink"/>
    <w:basedOn w:val="DefaultParagraphFont"/>
    <w:uiPriority w:val="99"/>
    <w:rsid w:val="00C61956"/>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reenhouseschoolwebsites.co.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interbourneboysacademy.com/Lega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N:\My%20Documents\Letters%20Incoming\Template%20Letterhead%20Platanos%20Colle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0832748A2FF545B75885126A5D5A6B" ma:contentTypeVersion="42" ma:contentTypeDescription="Create a new document." ma:contentTypeScope="" ma:versionID="f344828d9069d191429c4bcafa474c59">
  <xsd:schema xmlns:xsd="http://www.w3.org/2001/XMLSchema" xmlns:xs="http://www.w3.org/2001/XMLSchema" xmlns:p="http://schemas.microsoft.com/office/2006/metadata/properties" xmlns:ns2="f2b78acb-a125-42ee-931d-35b42eaca4cf" xmlns:ns3="e779a1ca-4772-4497-93e0-34ccf9321b69" xmlns:ns4="b6984ced-f95c-46c7-9eeb-b2d396a72699" targetNamespace="http://schemas.microsoft.com/office/2006/metadata/properties" ma:root="true" ma:fieldsID="dd09c6047e3e3cdc3a9818e3822e9c04" ns2:_="" ns3:_="" ns4:_="">
    <xsd:import namespace="f2b78acb-a125-42ee-931d-35b42eaca4cf"/>
    <xsd:import namespace="e779a1ca-4772-4497-93e0-34ccf9321b69"/>
    <xsd:import namespace="b6984ced-f95c-46c7-9eeb-b2d396a72699"/>
    <xsd:element name="properties">
      <xsd:complexType>
        <xsd:sequence>
          <xsd:element name="documentManagement">
            <xsd:complexType>
              <xsd:all>
                <xsd:element ref="ns2:DocumentDescription" minOccurs="0"/>
                <xsd:element ref="ns2:ProtectiveClassification" minOccurs="0"/>
                <xsd:element ref="ns2:TaxCatchAll" minOccurs="0"/>
                <xsd:element ref="ns2:TaxCatchAllLabel" minOccurs="0"/>
                <xsd:element ref="ns2:febcb389c47c4530afe6acfa103de16c" minOccurs="0"/>
                <xsd:element ref="ns2:l1c2f45cb913413195fefa0ed1a24d84" minOccurs="0"/>
                <xsd:element ref="ns2:TaxKeywordTaxHTField" minOccurs="0"/>
                <xsd:element ref="ns2:Document_x0020_Description"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AutoKeyPoints" minOccurs="0"/>
                <xsd:element ref="ns3:MediaServiceKeyPoint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78acb-a125-42ee-931d-35b42eaca4cf" elementFormDefault="qualified">
    <xsd:import namespace="http://schemas.microsoft.com/office/2006/documentManagement/types"/>
    <xsd:import namespace="http://schemas.microsoft.com/office/infopath/2007/PartnerControls"/>
    <xsd:element name="DocumentDescription" ma:index="2" nillable="true" ma:displayName="Document Description" ma:internalName="DocumentDescription" ma:readOnly="false">
      <xsd:simpleType>
        <xsd:restriction base="dms:Note">
          <xsd:maxLength value="255"/>
        </xsd:restriction>
      </xsd:simpleType>
    </xsd:element>
    <xsd:element name="ProtectiveClassification" ma:index="3" nillable="true" ma:displayName="Protective Marking" ma:default="NOT CLASSIFIED" ma:description="Protective Marking scheme for LBC is being reviewed and will be available at a later date. NOT CLASSIFIED means that no Protective Marking decision has been made." ma:format="Dropdown" ma:internalName="ProtectiveClassification" ma:readOnly="false">
      <xsd:simpleType>
        <xsd:restriction base="dms:Choice">
          <xsd:enumeration value="NOT CLASSIFIED"/>
          <xsd:enumeration value="Official"/>
          <xsd:enumeration value="Official Sensitive"/>
          <xsd:enumeration value="Secret"/>
          <xsd:enumeration value="Top Secret"/>
        </xsd:restriction>
      </xsd:simpleType>
    </xsd:element>
    <xsd:element name="TaxCatchAll" ma:index="9" nillable="true" ma:displayName="Taxonomy Catch All Column" ma:hidden="true" ma:list="{88075b68-214c-41f6-9a41-4048f7e5c0c7}" ma:internalName="TaxCatchAll" ma:readOnly="false" ma:showField="CatchAllData" ma:web="de054834-ab0c-4133-8585-c398378428a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8075b68-214c-41f6-9a41-4048f7e5c0c7}" ma:internalName="TaxCatchAllLabel" ma:readOnly="false" ma:showField="CatchAllDataLabel" ma:web="de054834-ab0c-4133-8585-c398378428a7">
      <xsd:complexType>
        <xsd:complexContent>
          <xsd:extension base="dms:MultiChoiceLookup">
            <xsd:sequence>
              <xsd:element name="Value" type="dms:Lookup" maxOccurs="unbounded" minOccurs="0" nillable="true"/>
            </xsd:sequence>
          </xsd:extension>
        </xsd:complexContent>
      </xsd:complexType>
    </xsd:element>
    <xsd:element name="febcb389c47c4530afe6acfa103de16c" ma:index="11" nillable="true" ma:taxonomy="true" ma:internalName="febcb389c47c4530afe6acfa103de16c" ma:taxonomyFieldName="OrganisationalUnit" ma:displayName="Organisational Unit" ma:readOnly="false" ma:default="" ma:fieldId="{febcb389-c47c-4530-afe6-acfa103de16c}" ma:sspId="c265c3e7-f7ae-4ea0-b3f5-7c0024770d98" ma:termSetId="a6fd85dd-b79d-451e-9d7f-ef2ed94600ac" ma:anchorId="00000000-0000-0000-0000-000000000000" ma:open="false" ma:isKeyword="false">
      <xsd:complexType>
        <xsd:sequence>
          <xsd:element ref="pc:Terms" minOccurs="0" maxOccurs="1"/>
        </xsd:sequence>
      </xsd:complexType>
    </xsd:element>
    <xsd:element name="l1c2f45cb913413195fefa0ed1a24d84" ma:index="13" nillable="true" ma:taxonomy="true" ma:internalName="l1c2f45cb913413195fefa0ed1a24d84" ma:taxonomyFieldName="Activity" ma:displayName="Activity" ma:readOnly="false" ma:fieldId="{51c2f45c-b913-4131-95fe-fa0ed1a24d84}" ma:sspId="c265c3e7-f7ae-4ea0-b3f5-7c0024770d98" ma:termSetId="753275df-fc85-4ec7-8f6d-defd1dbad5d1" ma:anchorId="00000000-0000-0000-0000-000000000000" ma:open="false" ma:isKeyword="false">
      <xsd:complexType>
        <xsd:sequence>
          <xsd:element ref="pc:Terms" minOccurs="0" maxOccurs="1"/>
        </xsd:sequence>
      </xsd:complexType>
    </xsd:element>
    <xsd:element name="TaxKeywordTaxHTField" ma:index="15" nillable="true" ma:taxonomy="true" ma:internalName="TaxKeywordTaxHTField" ma:taxonomyFieldName="TaxKeyword" ma:displayName="Enterprise Keywords" ma:readOnly="false" ma:fieldId="{23f27201-bee3-471e-b2e7-b64fd8b7ca38}" ma:taxonomyMulti="true" ma:sspId="c265c3e7-f7ae-4ea0-b3f5-7c0024770d98" ma:termSetId="00000000-0000-0000-0000-000000000000" ma:anchorId="00000000-0000-0000-0000-000000000000" ma:open="true" ma:isKeyword="true">
      <xsd:complexType>
        <xsd:sequence>
          <xsd:element ref="pc:Terms" minOccurs="0" maxOccurs="1"/>
        </xsd:sequence>
      </xsd:complexType>
    </xsd:element>
    <xsd:element name="Document_x0020_Description" ma:index="18" nillable="true" ma:displayName="Document Description" ma:internalName="Document_x0020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79a1ca-4772-4497-93e0-34ccf9321b69"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1" nillable="true" ma:displayName="MediaServiceDateTaken" ma:hidden="true" ma:internalName="MediaServiceDateTaken" ma:readOnly="true">
      <xsd:simpleType>
        <xsd:restriction base="dms:Text"/>
      </xsd:simpleType>
    </xsd:element>
    <xsd:element name="MediaServiceAutoTags" ma:index="22" nillable="true" ma:displayName="Tags" ma:internalName="MediaServiceAutoTags"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c265c3e7-f7ae-4ea0-b3f5-7c0024770d9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6984ced-f95c-46c7-9eeb-b2d396a72699"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9b920bb-4f15-4fae-9738-82eeb8e0e1a0"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2b78acb-a125-42ee-931d-35b42eaca4cf" xsi:nil="true"/>
    <Document_x0020_Description xmlns="f2b78acb-a125-42ee-931d-35b42eaca4cf" xsi:nil="true"/>
    <febcb389c47c4530afe6acfa103de16c xmlns="f2b78acb-a125-42ee-931d-35b42eaca4cf">
      <Terms xmlns="http://schemas.microsoft.com/office/infopath/2007/PartnerControls"/>
    </febcb389c47c4530afe6acfa103de16c>
    <TaxKeywordTaxHTField xmlns="f2b78acb-a125-42ee-931d-35b42eaca4cf">
      <Terms xmlns="http://schemas.microsoft.com/office/infopath/2007/PartnerControls"/>
    </TaxKeywordTaxHTField>
    <lcf76f155ced4ddcb4097134ff3c332f xmlns="e779a1ca-4772-4497-93e0-34ccf9321b69">
      <Terms xmlns="http://schemas.microsoft.com/office/infopath/2007/PartnerControls"/>
    </lcf76f155ced4ddcb4097134ff3c332f>
    <TaxCatchAllLabel xmlns="f2b78acb-a125-42ee-931d-35b42eaca4cf" xsi:nil="true"/>
    <ProtectiveClassification xmlns="f2b78acb-a125-42ee-931d-35b42eaca4cf">NOT CLASSIFIED</ProtectiveClassification>
    <DocumentDescription xmlns="f2b78acb-a125-42ee-931d-35b42eaca4cf" xsi:nil="true"/>
    <l1c2f45cb913413195fefa0ed1a24d84 xmlns="f2b78acb-a125-42ee-931d-35b42eaca4cf">
      <Terms xmlns="http://schemas.microsoft.com/office/infopath/2007/PartnerControls"/>
    </l1c2f45cb913413195fefa0ed1a24d84>
  </documentManagement>
</p:properties>
</file>

<file path=customXml/itemProps1.xml><?xml version="1.0" encoding="utf-8"?>
<ds:datastoreItem xmlns:ds="http://schemas.openxmlformats.org/officeDocument/2006/customXml" ds:itemID="{2CE9FF87-6777-4B4E-8FAB-29D79FB91C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78acb-a125-42ee-931d-35b42eaca4cf"/>
    <ds:schemaRef ds:uri="e779a1ca-4772-4497-93e0-34ccf9321b69"/>
    <ds:schemaRef ds:uri="b6984ced-f95c-46c7-9eeb-b2d396a726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02B295-4281-4FB8-BC83-0FC39CE5556E}">
  <ds:schemaRefs>
    <ds:schemaRef ds:uri="Microsoft.SharePoint.Taxonomy.ContentTypeSync"/>
  </ds:schemaRefs>
</ds:datastoreItem>
</file>

<file path=customXml/itemProps3.xml><?xml version="1.0" encoding="utf-8"?>
<ds:datastoreItem xmlns:ds="http://schemas.openxmlformats.org/officeDocument/2006/customXml" ds:itemID="{2C736C93-00C8-4FE3-A458-DC906BC5C608}">
  <ds:schemaRefs>
    <ds:schemaRef ds:uri="http://schemas.microsoft.com/sharepoint/v3/contenttype/forms"/>
  </ds:schemaRefs>
</ds:datastoreItem>
</file>

<file path=customXml/itemProps4.xml><?xml version="1.0" encoding="utf-8"?>
<ds:datastoreItem xmlns:ds="http://schemas.openxmlformats.org/officeDocument/2006/customXml" ds:itemID="{771DC90C-DA90-4F9F-9B58-B956A4CA45E5}">
  <ds:schemaRefs>
    <ds:schemaRef ds:uri="http://purl.org/dc/dcmitype/"/>
    <ds:schemaRef ds:uri="f2b78acb-a125-42ee-931d-35b42eaca4cf"/>
    <ds:schemaRef ds:uri="http://schemas.microsoft.com/office/2006/documentManagement/types"/>
    <ds:schemaRef ds:uri="http://schemas.microsoft.com/office/2006/metadata/properties"/>
    <ds:schemaRef ds:uri="e779a1ca-4772-4497-93e0-34ccf9321b69"/>
    <ds:schemaRef ds:uri="http://www.w3.org/XML/1998/namespace"/>
    <ds:schemaRef ds:uri="http://purl.org/dc/terms/"/>
    <ds:schemaRef ds:uri="http://schemas.microsoft.com/office/infopath/2007/PartnerControls"/>
    <ds:schemaRef ds:uri="http://purl.org/dc/elements/1.1/"/>
    <ds:schemaRef ds:uri="http://schemas.openxmlformats.org/package/2006/metadata/core-properties"/>
    <ds:schemaRef ds:uri="b6984ced-f95c-46c7-9eeb-b2d396a72699"/>
  </ds:schemaRefs>
</ds:datastoreItem>
</file>

<file path=docProps/app.xml><?xml version="1.0" encoding="utf-8"?>
<Properties xmlns="http://schemas.openxmlformats.org/officeDocument/2006/extended-properties" xmlns:vt="http://schemas.openxmlformats.org/officeDocument/2006/docPropsVTypes">
  <Template>Template Letterhead Platanos College.dotx</Template>
  <TotalTime>5</TotalTime>
  <Pages>5</Pages>
  <Words>1659</Words>
  <Characters>8701</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[Salutation]</vt:lpstr>
    </vt:vector>
  </TitlesOfParts>
  <Company>Communitas</Company>
  <LinksUpToDate>false</LinksUpToDate>
  <CharactersWithSpaces>10340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[Salutation]</dc:title>
  <dc:creator>L</dc:creator>
  <cp:lastModifiedBy>Amani, Niora</cp:lastModifiedBy>
  <cp:revision>2</cp:revision>
  <cp:lastPrinted>2023-02-20T12:43:00Z</cp:lastPrinted>
  <dcterms:created xsi:type="dcterms:W3CDTF">2023-03-23T12:07:00Z</dcterms:created>
  <dcterms:modified xsi:type="dcterms:W3CDTF">2023-03-23T12:07:00Z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0x010100670832748A2FF545B75885126A5D5A6B</vt:lpwstr>
  </property>
  <property fmtid="{D5CDD505-2E9C-101B-9397-08002B2CF9AE}" pid="3" name="TaxKeyword">
    <vt:lpwstr/>
  </property>
  <property fmtid="{D5CDD505-2E9C-101B-9397-08002B2CF9AE}" pid="4" name="Activity">
    <vt:lpwstr/>
  </property>
  <property fmtid="{D5CDD505-2E9C-101B-9397-08002B2CF9AE}" pid="5" name="OrganisationalUnit">
    <vt:lpwstr/>
  </property>
</Properties>
</file>